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BD98" w14:textId="77777777" w:rsidR="00E6622C" w:rsidRPr="00EF5E6A" w:rsidRDefault="00E6622C" w:rsidP="00E6622C">
      <w:pPr>
        <w:spacing w:line="240" w:lineRule="auto"/>
        <w:rPr>
          <w:rFonts w:asciiTheme="minorHAnsi" w:hAnsiTheme="minorHAnsi" w:cstheme="minorHAnsi"/>
          <w:i/>
          <w:smallCaps/>
          <w:sz w:val="28"/>
          <w:szCs w:val="28"/>
        </w:rPr>
      </w:pP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Please let me know if you would like any of this Correspondence sent to you before the meeting.</w:t>
      </w:r>
    </w:p>
    <w:p w14:paraId="33951CE1" w14:textId="77777777" w:rsidR="00AE12CB" w:rsidRPr="00EF5E6A" w:rsidRDefault="00AE12CB" w:rsidP="001D3A8D">
      <w:pPr>
        <w:spacing w:line="240" w:lineRule="auto"/>
        <w:rPr>
          <w:rFonts w:asciiTheme="minorHAnsi" w:hAnsiTheme="minorHAnsi" w:cstheme="minorHAnsi"/>
          <w:i/>
          <w:smallCaps/>
          <w:sz w:val="28"/>
          <w:szCs w:val="28"/>
        </w:rPr>
      </w:pP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Planning Applications</w:t>
      </w:r>
      <w:r w:rsidR="00144580"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for</w:t>
      </w: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</w:t>
      </w:r>
      <w:r w:rsidR="00D070F3">
        <w:rPr>
          <w:rFonts w:asciiTheme="minorHAnsi" w:hAnsiTheme="minorHAnsi" w:cstheme="minorHAnsi"/>
          <w:i/>
          <w:smallCaps/>
          <w:sz w:val="28"/>
          <w:szCs w:val="28"/>
        </w:rPr>
        <w:t>ST EWE</w:t>
      </w:r>
      <w:r w:rsidR="00506150"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</w:t>
      </w: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are on the Agenda.</w:t>
      </w:r>
    </w:p>
    <w:p w14:paraId="7A81A11A" w14:textId="77777777" w:rsidR="00E13321" w:rsidRPr="00532E7C" w:rsidRDefault="00E13321" w:rsidP="00532E7C"/>
    <w:p w14:paraId="5A0E5994" w14:textId="6D7D7E6A" w:rsidR="00786B51" w:rsidRDefault="00D070F3" w:rsidP="00D070F3">
      <w:pPr>
        <w:pStyle w:val="Heading1"/>
        <w:rPr>
          <w:b w:val="0"/>
          <w:bCs/>
        </w:rPr>
      </w:pPr>
      <w:r w:rsidRPr="00E13321">
        <w:t xml:space="preserve">PLANNING </w:t>
      </w:r>
      <w:r w:rsidR="000A392E">
        <w:t>APPLICATIONS AND DECISIONS</w:t>
      </w:r>
      <w:r w:rsidRPr="00E13321">
        <w:t xml:space="preserve"> </w:t>
      </w:r>
      <w:r w:rsidR="00786B51" w:rsidRPr="00D070F3">
        <w:rPr>
          <w:b w:val="0"/>
          <w:bCs/>
        </w:rPr>
        <w:t xml:space="preserve">(can also be found on the planning page of the </w:t>
      </w:r>
      <w:r w:rsidRPr="00D070F3">
        <w:rPr>
          <w:b w:val="0"/>
          <w:bCs/>
        </w:rPr>
        <w:t>St Ewe</w:t>
      </w:r>
      <w:r w:rsidR="00786B51" w:rsidRPr="00D070F3">
        <w:rPr>
          <w:b w:val="0"/>
          <w:bCs/>
        </w:rPr>
        <w:t xml:space="preserve"> website):</w:t>
      </w:r>
    </w:p>
    <w:p w14:paraId="34AE0862" w14:textId="77777777" w:rsidR="001332EF" w:rsidRPr="001332EF" w:rsidRDefault="001332EF" w:rsidP="001332EF"/>
    <w:p w14:paraId="398E9FE8" w14:textId="77777777" w:rsidR="00C36F85" w:rsidRDefault="00C36F85" w:rsidP="00BA1930">
      <w:pPr>
        <w:pStyle w:val="Heading2"/>
        <w:rPr>
          <w:lang w:val="fr-FR"/>
        </w:rPr>
      </w:pPr>
      <w:r>
        <w:rPr>
          <w:lang w:val="fr-FR"/>
        </w:rPr>
        <w:t xml:space="preserve">Planning Application : </w:t>
      </w:r>
    </w:p>
    <w:p w14:paraId="38111953" w14:textId="499ADED8" w:rsidR="00034669" w:rsidRDefault="001F00F1" w:rsidP="00C36F85">
      <w:pPr>
        <w:pStyle w:val="Heading2"/>
        <w:numPr>
          <w:ilvl w:val="1"/>
          <w:numId w:val="1"/>
        </w:numPr>
        <w:rPr>
          <w:lang w:val="fr-FR"/>
        </w:rPr>
      </w:pPr>
      <w:r w:rsidRPr="001F00F1">
        <w:t xml:space="preserve">PA26/00787 </w:t>
      </w:r>
      <w:r w:rsidR="00D219B8">
        <w:t>-</w:t>
      </w:r>
      <w:r w:rsidRPr="001F00F1">
        <w:t xml:space="preserve"> </w:t>
      </w:r>
      <w:r w:rsidR="00AA4EDB">
        <w:t xml:space="preserve">Free Range Egg Laying Shed and Associated Works </w:t>
      </w:r>
    </w:p>
    <w:p w14:paraId="319D9BB2" w14:textId="51E1070D" w:rsidR="00C36F85" w:rsidRDefault="00C36F85" w:rsidP="00C36F85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FR"/>
        </w:rPr>
        <w:t>PA25/02624 </w:t>
      </w:r>
      <w:r w:rsidR="00D219B8">
        <w:rPr>
          <w:lang w:val="fr-FR"/>
        </w:rPr>
        <w:t xml:space="preserve">- </w:t>
      </w:r>
      <w:r>
        <w:rPr>
          <w:lang w:val="fr-FR"/>
        </w:rPr>
        <w:t xml:space="preserve">Formation of a new Visitor parking area of 241 spaces, Heligan.  </w:t>
      </w:r>
    </w:p>
    <w:p w14:paraId="5CCFE50C" w14:textId="0347C4B2" w:rsidR="00C36F85" w:rsidRDefault="000B2E4D" w:rsidP="00BA1930">
      <w:pPr>
        <w:pStyle w:val="Heading2"/>
        <w:rPr>
          <w:lang w:val="fr-FR"/>
        </w:rPr>
      </w:pPr>
      <w:r w:rsidRPr="00FB4B74">
        <w:rPr>
          <w:lang w:val="fr-FR"/>
        </w:rPr>
        <w:t>Enf</w:t>
      </w:r>
      <w:r w:rsidR="00C36F85">
        <w:rPr>
          <w:lang w:val="fr-FR"/>
        </w:rPr>
        <w:t>orcement</w:t>
      </w:r>
      <w:r w:rsidRPr="00FB4B74">
        <w:rPr>
          <w:lang w:val="fr-FR"/>
        </w:rPr>
        <w:t xml:space="preserve"> and </w:t>
      </w:r>
      <w:r w:rsidR="00D219B8" w:rsidRPr="00FB4B74">
        <w:rPr>
          <w:lang w:val="fr-FR"/>
        </w:rPr>
        <w:t>Compliance</w:t>
      </w:r>
      <w:r w:rsidR="00D219B8">
        <w:rPr>
          <w:lang w:val="fr-FR"/>
        </w:rPr>
        <w:t xml:space="preserve"> :</w:t>
      </w:r>
      <w:r w:rsidR="00C36F85">
        <w:rPr>
          <w:lang w:val="fr-FR"/>
        </w:rPr>
        <w:t xml:space="preserve"> </w:t>
      </w:r>
    </w:p>
    <w:p w14:paraId="377ADD18" w14:textId="622C7C41" w:rsidR="000B2E4D" w:rsidRDefault="00C36F85" w:rsidP="00C36F85">
      <w:pPr>
        <w:pStyle w:val="Heading2"/>
        <w:numPr>
          <w:ilvl w:val="1"/>
          <w:numId w:val="1"/>
        </w:numPr>
        <w:rPr>
          <w:lang w:val="fr-FR"/>
        </w:rPr>
      </w:pPr>
      <w:r>
        <w:rPr>
          <w:lang w:val="fr-FR"/>
        </w:rPr>
        <w:t xml:space="preserve">EN25/005555 – Tremen Barn </w:t>
      </w:r>
    </w:p>
    <w:p w14:paraId="3046B836" w14:textId="17F47658" w:rsidR="00A95DF7" w:rsidRPr="00B96DBF" w:rsidRDefault="00A95DF7" w:rsidP="000865C2">
      <w:pPr>
        <w:pStyle w:val="Heading2"/>
        <w:ind w:left="360"/>
        <w:rPr>
          <w:lang w:val="fr-FR"/>
        </w:rPr>
      </w:pPr>
    </w:p>
    <w:p w14:paraId="34F5465E" w14:textId="1BCF5F7C" w:rsidR="007061A2" w:rsidRPr="00CC4764" w:rsidRDefault="007061A2" w:rsidP="007061A2">
      <w:pPr>
        <w:pStyle w:val="Heading5"/>
        <w:rPr>
          <w:rStyle w:val="Heading4Char"/>
        </w:rPr>
      </w:pPr>
      <w:r>
        <w:rPr>
          <w:rStyle w:val="Heading4Char"/>
        </w:rPr>
        <w:t xml:space="preserve"> </w:t>
      </w:r>
    </w:p>
    <w:p w14:paraId="39D3C43D" w14:textId="4BC066CB" w:rsidR="00E13321" w:rsidRDefault="00D070F3" w:rsidP="00784A26">
      <w:pPr>
        <w:pStyle w:val="Heading1"/>
        <w:tabs>
          <w:tab w:val="clear" w:pos="5233"/>
          <w:tab w:val="left" w:pos="4371"/>
        </w:tabs>
      </w:pPr>
      <w:r w:rsidRPr="00E13321">
        <w:t>PLANNING</w:t>
      </w:r>
      <w:r w:rsidR="00231B5F" w:rsidRPr="00E13321">
        <w:t xml:space="preserve"> Applications </w:t>
      </w:r>
      <w:r w:rsidR="00231B5F" w:rsidRPr="00D0757D">
        <w:rPr>
          <w:b w:val="0"/>
          <w:bCs/>
        </w:rPr>
        <w:t>Other Parishes</w:t>
      </w:r>
      <w:r w:rsidR="00AE12CB" w:rsidRPr="00D0757D">
        <w:rPr>
          <w:b w:val="0"/>
          <w:bCs/>
        </w:rPr>
        <w:t xml:space="preserve"> </w:t>
      </w:r>
      <w:r w:rsidR="00784A26" w:rsidRPr="00D0757D">
        <w:tab/>
      </w:r>
    </w:p>
    <w:p w14:paraId="178209AF" w14:textId="6775D9DC" w:rsidR="00A1147D" w:rsidRDefault="00A1147D" w:rsidP="00106332">
      <w:pPr>
        <w:pStyle w:val="Heading2"/>
      </w:pPr>
    </w:p>
    <w:p w14:paraId="1A35DDFD" w14:textId="77777777" w:rsidR="00E13321" w:rsidRPr="00E13321" w:rsidRDefault="00D070F3" w:rsidP="00E13321">
      <w:pPr>
        <w:pStyle w:val="Heading1"/>
      </w:pPr>
      <w:r w:rsidRPr="00E13321">
        <w:t>PLANNING ENFORCEMENTS</w:t>
      </w:r>
      <w:r w:rsidR="0015359C" w:rsidRPr="00E13321">
        <w:t xml:space="preserve">:  </w:t>
      </w:r>
    </w:p>
    <w:p w14:paraId="3D0C20F2" w14:textId="6500E5D4" w:rsidR="00786B51" w:rsidRDefault="00D070F3" w:rsidP="00437E39">
      <w:pPr>
        <w:spacing w:line="240" w:lineRule="auto"/>
      </w:pPr>
      <w:r>
        <w:t xml:space="preserve">Local councils are </w:t>
      </w:r>
      <w:r w:rsidR="0015359C" w:rsidRPr="00532E7C">
        <w:t>no longer advised about Enforcements unless a breach has been found and an enforcement notice has been serve</w:t>
      </w:r>
      <w:r>
        <w:t>d, in which case,</w:t>
      </w:r>
      <w:r w:rsidR="0015359C" w:rsidRPr="00532E7C">
        <w:t xml:space="preserve"> only the basic details of the case </w:t>
      </w:r>
      <w:r>
        <w:t>are made</w:t>
      </w:r>
      <w:r w:rsidR="0015359C" w:rsidRPr="00532E7C">
        <w:t xml:space="preserve"> available.</w:t>
      </w:r>
    </w:p>
    <w:p w14:paraId="675147E5" w14:textId="77777777" w:rsidR="00FC0AE1" w:rsidRPr="00E13321" w:rsidRDefault="00FC0AE1" w:rsidP="008A1FDE">
      <w:pPr>
        <w:pBdr>
          <w:bottom w:val="double" w:sz="6" w:space="1" w:color="auto"/>
        </w:pBd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19D628A5" w14:textId="41F20753" w:rsidR="00FC0AE1" w:rsidRPr="00A62299" w:rsidRDefault="00D070F3" w:rsidP="00A62299">
      <w:pPr>
        <w:pStyle w:val="Heading1"/>
        <w:jc w:val="center"/>
        <w:rPr>
          <w:b w:val="0"/>
          <w:bCs/>
        </w:rPr>
      </w:pPr>
      <w:r w:rsidRPr="00E13321">
        <w:t>FINANCE</w:t>
      </w:r>
      <w:r w:rsidR="001938A1">
        <w:t xml:space="preserve">: </w:t>
      </w:r>
      <w:r w:rsidR="00A62299" w:rsidRPr="00A62299">
        <w:rPr>
          <w:b w:val="0"/>
          <w:bCs/>
        </w:rPr>
        <w:t>14</w:t>
      </w:r>
      <w:r w:rsidR="00A62299" w:rsidRPr="00A62299">
        <w:rPr>
          <w:b w:val="0"/>
          <w:bCs/>
          <w:vertAlign w:val="superscript"/>
        </w:rPr>
        <w:t>th</w:t>
      </w:r>
      <w:r w:rsidR="00A62299" w:rsidRPr="00A62299">
        <w:rPr>
          <w:b w:val="0"/>
          <w:bCs/>
        </w:rPr>
        <w:t xml:space="preserve"> September Parish Council Meeting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804"/>
        <w:gridCol w:w="1672"/>
      </w:tblGrid>
      <w:tr w:rsidR="0075060B" w14:paraId="151F4E57" w14:textId="77777777" w:rsidTr="002B7290">
        <w:tc>
          <w:tcPr>
            <w:tcW w:w="10456" w:type="dxa"/>
            <w:gridSpan w:val="3"/>
          </w:tcPr>
          <w:p w14:paraId="78BA10B1" w14:textId="58E29BCB" w:rsidR="0075060B" w:rsidRPr="001938A1" w:rsidRDefault="0075060B" w:rsidP="001E5F20">
            <w:pPr>
              <w:jc w:val="center"/>
              <w:rPr>
                <w:b/>
                <w:bCs/>
              </w:rPr>
            </w:pPr>
            <w:r w:rsidRPr="001938A1">
              <w:rPr>
                <w:b/>
                <w:bCs/>
              </w:rPr>
              <w:t>Receipts and Payments</w:t>
            </w:r>
            <w:r w:rsidR="001938A1">
              <w:rPr>
                <w:b/>
                <w:bCs/>
              </w:rPr>
              <w:t xml:space="preserve">: </w:t>
            </w:r>
            <w:r w:rsidR="005E3701" w:rsidRPr="005E3701">
              <w:t>July</w:t>
            </w:r>
            <w:r w:rsidR="0061648C" w:rsidRPr="005E3701">
              <w:t xml:space="preserve"> /</w:t>
            </w:r>
            <w:r w:rsidR="005E3701" w:rsidRPr="005E3701">
              <w:t>August</w:t>
            </w:r>
            <w:r w:rsidR="00FA5DA1" w:rsidRPr="005E3701">
              <w:t xml:space="preserve"> </w:t>
            </w:r>
            <w:r w:rsidR="001E5F20" w:rsidRPr="005E3701">
              <w:t>202</w:t>
            </w:r>
            <w:r w:rsidR="00CB7219" w:rsidRPr="005E3701">
              <w:t>6</w:t>
            </w:r>
          </w:p>
        </w:tc>
      </w:tr>
      <w:tr w:rsidR="001E5F20" w14:paraId="11D7CC27" w14:textId="77777777" w:rsidTr="00B06894">
        <w:tc>
          <w:tcPr>
            <w:tcW w:w="1980" w:type="dxa"/>
          </w:tcPr>
          <w:p w14:paraId="6D0D12C7" w14:textId="3FF94FFD" w:rsidR="001E5F20" w:rsidRPr="00640145" w:rsidRDefault="001E5F20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Date</w:t>
            </w:r>
          </w:p>
        </w:tc>
        <w:tc>
          <w:tcPr>
            <w:tcW w:w="6804" w:type="dxa"/>
          </w:tcPr>
          <w:p w14:paraId="08C061F4" w14:textId="0597E643" w:rsidR="001E5F20" w:rsidRPr="00640145" w:rsidRDefault="001E5F20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Description</w:t>
            </w:r>
          </w:p>
        </w:tc>
        <w:tc>
          <w:tcPr>
            <w:tcW w:w="1672" w:type="dxa"/>
          </w:tcPr>
          <w:p w14:paraId="577A81F1" w14:textId="6CB6F537" w:rsidR="001E5F20" w:rsidRPr="00640145" w:rsidRDefault="004737A3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Amount</w:t>
            </w:r>
          </w:p>
        </w:tc>
      </w:tr>
      <w:tr w:rsidR="002B36BC" w14:paraId="062C45E1" w14:textId="77777777" w:rsidTr="00B06894">
        <w:tc>
          <w:tcPr>
            <w:tcW w:w="1980" w:type="dxa"/>
          </w:tcPr>
          <w:p w14:paraId="1EBFA03A" w14:textId="437AD275" w:rsidR="002B36BC" w:rsidRDefault="002B36BC" w:rsidP="002B36BC"/>
        </w:tc>
        <w:tc>
          <w:tcPr>
            <w:tcW w:w="6804" w:type="dxa"/>
          </w:tcPr>
          <w:p w14:paraId="20F40B40" w14:textId="72CC5AC1" w:rsidR="002B36BC" w:rsidRDefault="003F6B73" w:rsidP="002B36BC">
            <w:r>
              <w:t>Precept 50% final payment</w:t>
            </w:r>
            <w:r w:rsidR="003A0CB3">
              <w:t xml:space="preserve"> </w:t>
            </w:r>
          </w:p>
        </w:tc>
        <w:tc>
          <w:tcPr>
            <w:tcW w:w="1672" w:type="dxa"/>
          </w:tcPr>
          <w:p w14:paraId="4D6065C0" w14:textId="48DFB8FA" w:rsidR="002B36BC" w:rsidRDefault="005E3701" w:rsidP="002B36BC">
            <w:r>
              <w:t>£</w:t>
            </w:r>
            <w:r w:rsidR="00523D65">
              <w:t>4560.</w:t>
            </w:r>
          </w:p>
        </w:tc>
      </w:tr>
      <w:tr w:rsidR="00963273" w14:paraId="2D3F4782" w14:textId="77777777" w:rsidTr="00B06894">
        <w:tc>
          <w:tcPr>
            <w:tcW w:w="1980" w:type="dxa"/>
          </w:tcPr>
          <w:p w14:paraId="38EAA9D4" w14:textId="1F6DB003" w:rsidR="00963273" w:rsidRDefault="00963273" w:rsidP="002B36BC"/>
        </w:tc>
        <w:tc>
          <w:tcPr>
            <w:tcW w:w="6804" w:type="dxa"/>
          </w:tcPr>
          <w:p w14:paraId="1D81FB2A" w14:textId="26C4BFDC" w:rsidR="00963273" w:rsidRDefault="00963273" w:rsidP="002B36BC"/>
        </w:tc>
        <w:tc>
          <w:tcPr>
            <w:tcW w:w="1672" w:type="dxa"/>
          </w:tcPr>
          <w:p w14:paraId="1E8D493C" w14:textId="49C818D9" w:rsidR="00963273" w:rsidRDefault="00963273" w:rsidP="002B36BC"/>
        </w:tc>
      </w:tr>
      <w:tr w:rsidR="002B36BC" w14:paraId="28A0E8F6" w14:textId="77777777" w:rsidTr="00B06894">
        <w:tc>
          <w:tcPr>
            <w:tcW w:w="1980" w:type="dxa"/>
          </w:tcPr>
          <w:p w14:paraId="6B817505" w14:textId="516EED0E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 xml:space="preserve">Payee </w:t>
            </w:r>
          </w:p>
        </w:tc>
        <w:tc>
          <w:tcPr>
            <w:tcW w:w="6804" w:type="dxa"/>
          </w:tcPr>
          <w:p w14:paraId="3CD4F9B4" w14:textId="0E0C7BA0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Description</w:t>
            </w:r>
          </w:p>
        </w:tc>
        <w:tc>
          <w:tcPr>
            <w:tcW w:w="1672" w:type="dxa"/>
          </w:tcPr>
          <w:p w14:paraId="517C4CF3" w14:textId="4424E11C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Amount</w:t>
            </w:r>
          </w:p>
        </w:tc>
      </w:tr>
      <w:tr w:rsidR="00C36F85" w14:paraId="70684FCF" w14:textId="77777777" w:rsidTr="00B06894">
        <w:tc>
          <w:tcPr>
            <w:tcW w:w="1980" w:type="dxa"/>
          </w:tcPr>
          <w:p w14:paraId="4015E14F" w14:textId="0FEFF8F5" w:rsidR="00C36F85" w:rsidRDefault="00C36F85" w:rsidP="00C36F85">
            <w:r>
              <w:t>Mrs D Kennedy</w:t>
            </w:r>
          </w:p>
        </w:tc>
        <w:tc>
          <w:tcPr>
            <w:tcW w:w="6804" w:type="dxa"/>
          </w:tcPr>
          <w:p w14:paraId="7650041C" w14:textId="24179182" w:rsidR="00C36F85" w:rsidRDefault="00C36F85" w:rsidP="00C36F85">
            <w:r>
              <w:t xml:space="preserve">Clerks Salary </w:t>
            </w:r>
            <w:r w:rsidR="003800AB">
              <w:t xml:space="preserve">(2 months) </w:t>
            </w:r>
            <w:r>
              <w:t>&amp; Expense</w:t>
            </w:r>
            <w:r w:rsidR="00981AAA">
              <w:t xml:space="preserve">s </w:t>
            </w:r>
          </w:p>
        </w:tc>
        <w:tc>
          <w:tcPr>
            <w:tcW w:w="1672" w:type="dxa"/>
          </w:tcPr>
          <w:p w14:paraId="76BA9EBA" w14:textId="5769AA55" w:rsidR="00C36F85" w:rsidRPr="006F0CFF" w:rsidRDefault="001D44E4" w:rsidP="00C36F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£</w:t>
            </w:r>
            <w:r w:rsidR="00CF202D">
              <w:rPr>
                <w:color w:val="000000" w:themeColor="text1"/>
              </w:rPr>
              <w:t>685.38</w:t>
            </w:r>
          </w:p>
        </w:tc>
      </w:tr>
      <w:tr w:rsidR="00C36F85" w14:paraId="2D598248" w14:textId="77777777" w:rsidTr="00B06894">
        <w:tc>
          <w:tcPr>
            <w:tcW w:w="1980" w:type="dxa"/>
          </w:tcPr>
          <w:p w14:paraId="0DF5E8A8" w14:textId="3AC248EB" w:rsidR="00C36F85" w:rsidRDefault="00C36F85" w:rsidP="00C36F85">
            <w:r>
              <w:t xml:space="preserve">HMRC </w:t>
            </w:r>
          </w:p>
        </w:tc>
        <w:tc>
          <w:tcPr>
            <w:tcW w:w="6804" w:type="dxa"/>
          </w:tcPr>
          <w:p w14:paraId="2DEB36AB" w14:textId="19B84934" w:rsidR="00C36F85" w:rsidRDefault="00CE580C" w:rsidP="00C36F85">
            <w:r>
              <w:t>HMRC Paye</w:t>
            </w:r>
            <w:r w:rsidR="00C36F85">
              <w:t xml:space="preserve"> </w:t>
            </w:r>
          </w:p>
        </w:tc>
        <w:tc>
          <w:tcPr>
            <w:tcW w:w="1672" w:type="dxa"/>
          </w:tcPr>
          <w:p w14:paraId="339D1C75" w14:textId="48B62261" w:rsidR="003800AB" w:rsidRDefault="00C36F85" w:rsidP="003800AB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FD4279">
              <w:rPr>
                <w:color w:val="000000" w:themeColor="text1"/>
              </w:rPr>
              <w:t>222.04</w:t>
            </w:r>
          </w:p>
        </w:tc>
      </w:tr>
      <w:tr w:rsidR="00DA186C" w14:paraId="39680616" w14:textId="77777777" w:rsidTr="00B06894">
        <w:tc>
          <w:tcPr>
            <w:tcW w:w="1980" w:type="dxa"/>
          </w:tcPr>
          <w:p w14:paraId="4931A6FC" w14:textId="2E809280" w:rsidR="00DA186C" w:rsidRDefault="002B7C2F" w:rsidP="00C36F85">
            <w:r>
              <w:t>Village Hall</w:t>
            </w:r>
          </w:p>
        </w:tc>
        <w:tc>
          <w:tcPr>
            <w:tcW w:w="6804" w:type="dxa"/>
          </w:tcPr>
          <w:p w14:paraId="10DFE386" w14:textId="7D34D704" w:rsidR="00DA186C" w:rsidRDefault="00FD4279" w:rsidP="00C36F85">
            <w:r>
              <w:t>VH Rental Charge (Nov 25 – Sept 26)</w:t>
            </w:r>
          </w:p>
        </w:tc>
        <w:tc>
          <w:tcPr>
            <w:tcW w:w="1672" w:type="dxa"/>
          </w:tcPr>
          <w:p w14:paraId="78283436" w14:textId="40E094C9" w:rsidR="00DA186C" w:rsidRPr="006F0CFF" w:rsidRDefault="00DA186C" w:rsidP="003800A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£</w:t>
            </w:r>
            <w:r w:rsidR="004D7F8C">
              <w:rPr>
                <w:color w:val="000000" w:themeColor="text1"/>
              </w:rPr>
              <w:t>129.60</w:t>
            </w:r>
          </w:p>
        </w:tc>
      </w:tr>
      <w:tr w:rsidR="00981AAA" w14:paraId="6DE01403" w14:textId="77777777" w:rsidTr="00B06894">
        <w:tc>
          <w:tcPr>
            <w:tcW w:w="1980" w:type="dxa"/>
          </w:tcPr>
          <w:p w14:paraId="0B54E11B" w14:textId="0B8CD2C2" w:rsidR="00981AAA" w:rsidRDefault="00981AAA" w:rsidP="00981AAA">
            <w:r>
              <w:t>Unity Trust Bank</w:t>
            </w:r>
          </w:p>
        </w:tc>
        <w:tc>
          <w:tcPr>
            <w:tcW w:w="6804" w:type="dxa"/>
          </w:tcPr>
          <w:p w14:paraId="524C74DE" w14:textId="12D3C0C9" w:rsidR="00981AAA" w:rsidRDefault="00981AAA" w:rsidP="00981AAA">
            <w:r>
              <w:t xml:space="preserve">Monthly Service Charge </w:t>
            </w:r>
            <w:r w:rsidR="00F6288C">
              <w:t xml:space="preserve">x </w:t>
            </w:r>
            <w:r w:rsidR="005E3701">
              <w:t>2 (July &amp; August)</w:t>
            </w:r>
          </w:p>
        </w:tc>
        <w:tc>
          <w:tcPr>
            <w:tcW w:w="1672" w:type="dxa"/>
          </w:tcPr>
          <w:p w14:paraId="5A2C3AFE" w14:textId="7FA8899F" w:rsidR="00981AAA" w:rsidRPr="006F0CFF" w:rsidRDefault="00981AAA" w:rsidP="00981AAA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5E3701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>.00</w:t>
            </w:r>
          </w:p>
        </w:tc>
      </w:tr>
      <w:tr w:rsidR="00981AAA" w14:paraId="0B9CD715" w14:textId="77777777" w:rsidTr="00312F31">
        <w:tc>
          <w:tcPr>
            <w:tcW w:w="10456" w:type="dxa"/>
            <w:gridSpan w:val="3"/>
          </w:tcPr>
          <w:p w14:paraId="311EF4A9" w14:textId="41D59DB6" w:rsidR="00981AAA" w:rsidRDefault="00981AAA" w:rsidP="00981AAA">
            <w:pPr>
              <w:jc w:val="center"/>
            </w:pPr>
            <w:r w:rsidRPr="00FE0A9C">
              <w:rPr>
                <w:b/>
                <w:bCs/>
              </w:rPr>
              <w:t>Other Payments:</w:t>
            </w:r>
            <w:r>
              <w:t xml:space="preserve"> Invoiced since the posting of these notes</w:t>
            </w:r>
          </w:p>
        </w:tc>
      </w:tr>
      <w:tr w:rsidR="00981AAA" w14:paraId="4B258B54" w14:textId="77777777" w:rsidTr="00B06894">
        <w:tc>
          <w:tcPr>
            <w:tcW w:w="1980" w:type="dxa"/>
          </w:tcPr>
          <w:p w14:paraId="1E0BE377" w14:textId="2E3F2DA2" w:rsidR="00981AAA" w:rsidRDefault="00981AAA" w:rsidP="00981AAA"/>
        </w:tc>
        <w:tc>
          <w:tcPr>
            <w:tcW w:w="6804" w:type="dxa"/>
          </w:tcPr>
          <w:p w14:paraId="49221C41" w14:textId="46A7CBB8" w:rsidR="00981AAA" w:rsidRDefault="00981AAA" w:rsidP="00981AAA"/>
        </w:tc>
        <w:tc>
          <w:tcPr>
            <w:tcW w:w="1672" w:type="dxa"/>
          </w:tcPr>
          <w:p w14:paraId="3CA2C327" w14:textId="12F7C75C" w:rsidR="00981AAA" w:rsidRDefault="00981AAA" w:rsidP="00981AAA"/>
        </w:tc>
      </w:tr>
    </w:tbl>
    <w:p w14:paraId="145D36DE" w14:textId="77777777" w:rsidR="00FC0AE1" w:rsidRDefault="00FC0AE1" w:rsidP="008A1FDE">
      <w:pPr>
        <w:pBdr>
          <w:bottom w:val="double" w:sz="6" w:space="1" w:color="auto"/>
        </w:pBd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0BD10BEE" w14:textId="77777777" w:rsidR="00E13321" w:rsidRPr="00532E7C" w:rsidRDefault="00E13321" w:rsidP="00532E7C"/>
    <w:p w14:paraId="6DC36FAB" w14:textId="77777777" w:rsidR="001A2454" w:rsidRDefault="00D070F3" w:rsidP="00E13321">
      <w:pPr>
        <w:pStyle w:val="Heading1"/>
      </w:pPr>
      <w:r w:rsidRPr="00E13321">
        <w:t>HIGHWAYS</w:t>
      </w:r>
      <w:r w:rsidR="001A2454" w:rsidRPr="00E13321">
        <w:t>:</w:t>
      </w:r>
    </w:p>
    <w:p w14:paraId="23E3E25D" w14:textId="77777777" w:rsidR="00B95D49" w:rsidRPr="00B95D49" w:rsidRDefault="00B95D49" w:rsidP="00B95D49"/>
    <w:p w14:paraId="31BE688A" w14:textId="26BA7567" w:rsidR="004B42FF" w:rsidRPr="004B42FF" w:rsidRDefault="004B42FF" w:rsidP="00D07C6E">
      <w:pPr>
        <w:pStyle w:val="Heading1"/>
      </w:pPr>
      <w:r>
        <w:t>PUBLIC RIGHT OF WAYS</w:t>
      </w:r>
      <w:r w:rsidRPr="00E13321">
        <w:t>:</w:t>
      </w:r>
    </w:p>
    <w:p w14:paraId="7754049B" w14:textId="54265641" w:rsidR="00B95D49" w:rsidRDefault="00B95D49" w:rsidP="00DA30FB">
      <w:pPr>
        <w:pStyle w:val="ListParagraph"/>
        <w:numPr>
          <w:ilvl w:val="0"/>
          <w:numId w:val="11"/>
        </w:numPr>
      </w:pPr>
      <w:r w:rsidRPr="00D219B8">
        <w:t>Footbridge between St Ewe PROW 418/11 and Grampound PROW 405/7</w:t>
      </w:r>
    </w:p>
    <w:p w14:paraId="4AA2BBA2" w14:textId="61C09FCC" w:rsidR="00AB6C6C" w:rsidRDefault="00AB6C6C" w:rsidP="00DA30FB">
      <w:pPr>
        <w:pStyle w:val="ListParagraph"/>
        <w:numPr>
          <w:ilvl w:val="0"/>
          <w:numId w:val="11"/>
        </w:numPr>
      </w:pPr>
      <w:r>
        <w:t>Flooding and blocked drain – Tre</w:t>
      </w:r>
      <w:r w:rsidR="001624AA">
        <w:t>v</w:t>
      </w:r>
      <w:r>
        <w:t xml:space="preserve">ithick Hill </w:t>
      </w:r>
      <w:r w:rsidR="001624AA">
        <w:t>– Reported and fixed., Reference W262186051</w:t>
      </w:r>
    </w:p>
    <w:p w14:paraId="169BFE81" w14:textId="5BBA53C4" w:rsidR="00E30435" w:rsidRDefault="00E30435" w:rsidP="00DA30FB">
      <w:pPr>
        <w:pStyle w:val="ListParagraph"/>
        <w:numPr>
          <w:ilvl w:val="0"/>
          <w:numId w:val="11"/>
        </w:numPr>
      </w:pPr>
      <w:r>
        <w:t>Polmassick Desilting</w:t>
      </w:r>
      <w:r w:rsidR="00746989">
        <w:t xml:space="preserve"> (Annual Maintenance)</w:t>
      </w:r>
    </w:p>
    <w:p w14:paraId="4E666CAF" w14:textId="77777777" w:rsidR="00B81612" w:rsidRDefault="00B81612" w:rsidP="00C6574B">
      <w:pPr>
        <w:pStyle w:val="Heading2"/>
        <w:ind w:left="720"/>
      </w:pPr>
    </w:p>
    <w:p w14:paraId="2DEFDF0E" w14:textId="381DF960" w:rsidR="00B308B7" w:rsidRDefault="00D070F3" w:rsidP="00171713">
      <w:pPr>
        <w:pStyle w:val="Heading2"/>
      </w:pPr>
      <w:r w:rsidRPr="00BE3D8C">
        <w:rPr>
          <w:b/>
          <w:bCs w:val="0"/>
        </w:rPr>
        <w:t>CORRESPONDENCE</w:t>
      </w:r>
      <w:r>
        <w:t xml:space="preserve"> - </w:t>
      </w:r>
      <w:r w:rsidR="006C3FF7" w:rsidRPr="00E13321">
        <w:t>Invitations</w:t>
      </w:r>
      <w:r w:rsidR="00B308B7" w:rsidRPr="00E13321">
        <w:t>:</w:t>
      </w:r>
    </w:p>
    <w:p w14:paraId="179001BC" w14:textId="6AD94241" w:rsidR="005C5659" w:rsidRDefault="005C5659" w:rsidP="006A629C">
      <w:pPr>
        <w:pStyle w:val="Heading2"/>
        <w:numPr>
          <w:ilvl w:val="0"/>
          <w:numId w:val="12"/>
        </w:numPr>
      </w:pPr>
      <w:r w:rsidRPr="00CB7219">
        <w:t xml:space="preserve">Cornwall South </w:t>
      </w:r>
      <w:r>
        <w:t xml:space="preserve">CAP Invitation </w:t>
      </w:r>
    </w:p>
    <w:p w14:paraId="7946DCF3" w14:textId="1665D765" w:rsidR="00D07C6E" w:rsidRDefault="003B6A13" w:rsidP="006A629C">
      <w:pPr>
        <w:pStyle w:val="Heading2"/>
        <w:numPr>
          <w:ilvl w:val="0"/>
          <w:numId w:val="12"/>
        </w:numPr>
      </w:pPr>
      <w:r>
        <w:t xml:space="preserve">CALC </w:t>
      </w:r>
      <w:r w:rsidR="007356E5">
        <w:t>Newsletters</w:t>
      </w:r>
    </w:p>
    <w:p w14:paraId="30BFDF91" w14:textId="05F03C97" w:rsidR="00AE12CB" w:rsidRDefault="00E92E82" w:rsidP="007D78CB">
      <w:pPr>
        <w:pStyle w:val="Heading2"/>
        <w:ind w:left="720" w:hanging="360"/>
      </w:pPr>
      <w:r>
        <w:t xml:space="preserve"> </w:t>
      </w:r>
    </w:p>
    <w:p w14:paraId="142BEB60" w14:textId="06E1A5DD" w:rsidR="008C0469" w:rsidRPr="008C0469" w:rsidRDefault="00D070F3" w:rsidP="00C36F85">
      <w:pPr>
        <w:pStyle w:val="Heading1"/>
      </w:pPr>
      <w:r>
        <w:t xml:space="preserve">CORRESPONDENCE – </w:t>
      </w:r>
      <w:r w:rsidR="00571EA8">
        <w:t>E</w:t>
      </w:r>
      <w:r>
        <w:t>mail</w:t>
      </w:r>
      <w:r w:rsidRPr="00E13321">
        <w:t>:</w:t>
      </w:r>
      <w:r w:rsidR="00CB7219">
        <w:t xml:space="preserve"> </w:t>
      </w:r>
    </w:p>
    <w:p w14:paraId="54EEE85C" w14:textId="0C693015" w:rsidR="00FF161B" w:rsidRDefault="008D1012" w:rsidP="006A629C">
      <w:pPr>
        <w:pStyle w:val="Heading2"/>
        <w:numPr>
          <w:ilvl w:val="0"/>
          <w:numId w:val="13"/>
        </w:numPr>
      </w:pPr>
      <w:r>
        <w:t>PCSO email</w:t>
      </w:r>
    </w:p>
    <w:p w14:paraId="5A2BA895" w14:textId="77777777" w:rsidR="00B95D49" w:rsidRDefault="00B95D49" w:rsidP="00B95D49">
      <w:pPr>
        <w:pStyle w:val="Heading2"/>
        <w:ind w:left="720"/>
      </w:pPr>
    </w:p>
    <w:p w14:paraId="3021E7C7" w14:textId="77777777" w:rsidR="00D070F3" w:rsidRPr="00E13321" w:rsidRDefault="00D070F3" w:rsidP="00D070F3">
      <w:pPr>
        <w:pStyle w:val="Heading1"/>
      </w:pPr>
      <w:r>
        <w:lastRenderedPageBreak/>
        <w:t>CORRESPONDENCE - New</w:t>
      </w:r>
      <w:r w:rsidR="00571EA8">
        <w:t>sletters</w:t>
      </w:r>
      <w:r w:rsidRPr="00E13321">
        <w:t>:</w:t>
      </w:r>
    </w:p>
    <w:p w14:paraId="62F69CC4" w14:textId="4CA23C94" w:rsidR="00FF3803" w:rsidRDefault="00A025CC" w:rsidP="006A629C">
      <w:pPr>
        <w:pStyle w:val="Heading2"/>
        <w:numPr>
          <w:ilvl w:val="0"/>
          <w:numId w:val="14"/>
        </w:numPr>
      </w:pPr>
      <w:r>
        <w:t>CALC news bull</w:t>
      </w:r>
      <w:r w:rsidR="00391DEA">
        <w:t>eti</w:t>
      </w:r>
      <w:r>
        <w:t>n</w:t>
      </w:r>
    </w:p>
    <w:p w14:paraId="5478534A" w14:textId="78B48573" w:rsidR="00E92E82" w:rsidRDefault="00391DEA" w:rsidP="006A629C">
      <w:pPr>
        <w:pStyle w:val="Heading2"/>
        <w:numPr>
          <w:ilvl w:val="0"/>
          <w:numId w:val="14"/>
        </w:numPr>
      </w:pPr>
      <w:r>
        <w:t>Parish Online Newsletter</w:t>
      </w:r>
    </w:p>
    <w:p w14:paraId="797A8E13" w14:textId="4817A2E8" w:rsidR="00144580" w:rsidRDefault="00144580" w:rsidP="006A629C">
      <w:pPr>
        <w:pStyle w:val="Heading2"/>
        <w:numPr>
          <w:ilvl w:val="0"/>
          <w:numId w:val="14"/>
        </w:numPr>
      </w:pPr>
      <w:r w:rsidRPr="00532E7C">
        <w:t>R</w:t>
      </w:r>
      <w:r w:rsidR="00CB7219">
        <w:t xml:space="preserve">ural </w:t>
      </w:r>
      <w:r w:rsidR="004D6F87">
        <w:t>S</w:t>
      </w:r>
      <w:r w:rsidR="00CB7219">
        <w:t xml:space="preserve">ervices </w:t>
      </w:r>
      <w:r w:rsidR="004D6F87">
        <w:t>N</w:t>
      </w:r>
      <w:r w:rsidR="00CB7219">
        <w:t>etwork</w:t>
      </w:r>
      <w:r w:rsidR="004D6F87">
        <w:t xml:space="preserve"> </w:t>
      </w:r>
      <w:r w:rsidR="00CB7219">
        <w:t xml:space="preserve">(RSN) </w:t>
      </w:r>
      <w:r w:rsidR="00B376B9">
        <w:t>News</w:t>
      </w:r>
      <w:r w:rsidR="004967E0">
        <w:t xml:space="preserve"> </w:t>
      </w:r>
    </w:p>
    <w:p w14:paraId="5D545DF6" w14:textId="77777777" w:rsidR="00135E8E" w:rsidRDefault="00135E8E" w:rsidP="00571EA8">
      <w:pPr>
        <w:pStyle w:val="Heading1"/>
      </w:pPr>
    </w:p>
    <w:p w14:paraId="62AC6A22" w14:textId="3F6D409B" w:rsidR="00571EA8" w:rsidRPr="00E13321" w:rsidRDefault="002475D1" w:rsidP="00571EA8">
      <w:pPr>
        <w:pStyle w:val="Heading1"/>
      </w:pPr>
      <w:r w:rsidRPr="00E13321">
        <w:t xml:space="preserve">POSTED </w:t>
      </w:r>
      <w:r w:rsidR="00571EA8" w:rsidRPr="00E13321">
        <w:t xml:space="preserve">on </w:t>
      </w:r>
      <w:r w:rsidR="003B066F">
        <w:t>Facebook and/or website</w:t>
      </w:r>
      <w:r w:rsidR="00571EA8" w:rsidRPr="00E13321">
        <w:t>:</w:t>
      </w:r>
    </w:p>
    <w:p w14:paraId="5EB03AE4" w14:textId="77777777" w:rsidR="00B95907" w:rsidRDefault="00B95907" w:rsidP="00857215">
      <w:pPr>
        <w:pStyle w:val="Heading2"/>
        <w:ind w:left="1440"/>
      </w:pPr>
    </w:p>
    <w:p w14:paraId="043B7948" w14:textId="77679643" w:rsidR="00571EA8" w:rsidRPr="00205517" w:rsidRDefault="00810AC1" w:rsidP="006A629C">
      <w:pPr>
        <w:pStyle w:val="Heading2"/>
        <w:numPr>
          <w:ilvl w:val="0"/>
          <w:numId w:val="15"/>
        </w:numPr>
      </w:pPr>
      <w:r>
        <w:t>PC meeting notices</w:t>
      </w:r>
      <w:r w:rsidR="00CB7219">
        <w:t>: posted on Facebook</w:t>
      </w:r>
      <w:r w:rsidR="00090403">
        <w:t xml:space="preserve"> </w:t>
      </w:r>
      <w:r w:rsidR="00EB1ECC">
        <w:t>a</w:t>
      </w:r>
      <w:r w:rsidR="00090403">
        <w:t xml:space="preserve">nd </w:t>
      </w:r>
      <w:r w:rsidR="00EB1ECC">
        <w:t xml:space="preserve">Parish Council </w:t>
      </w:r>
      <w:r w:rsidR="00090403">
        <w:t xml:space="preserve">Website </w:t>
      </w:r>
    </w:p>
    <w:sectPr w:rsidR="00571EA8" w:rsidRPr="00205517" w:rsidSect="0030732E">
      <w:headerReference w:type="default" r:id="rId7"/>
      <w:pgSz w:w="11906" w:h="16838"/>
      <w:pgMar w:top="1134" w:right="720" w:bottom="284" w:left="720" w:header="2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2194D" w14:textId="77777777" w:rsidR="00171598" w:rsidRDefault="00171598" w:rsidP="0030732E">
      <w:pPr>
        <w:spacing w:line="240" w:lineRule="auto"/>
      </w:pPr>
      <w:r>
        <w:separator/>
      </w:r>
    </w:p>
  </w:endnote>
  <w:endnote w:type="continuationSeparator" w:id="0">
    <w:p w14:paraId="1CDA446D" w14:textId="77777777" w:rsidR="00171598" w:rsidRDefault="00171598" w:rsidP="00307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C0BEE" w14:textId="77777777" w:rsidR="00171598" w:rsidRDefault="00171598" w:rsidP="0030732E">
      <w:pPr>
        <w:spacing w:line="240" w:lineRule="auto"/>
      </w:pPr>
      <w:r>
        <w:separator/>
      </w:r>
    </w:p>
  </w:footnote>
  <w:footnote w:type="continuationSeparator" w:id="0">
    <w:p w14:paraId="51725826" w14:textId="77777777" w:rsidR="00171598" w:rsidRDefault="00171598" w:rsidP="00307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97B2" w14:textId="7D0345DE" w:rsidR="002E201D" w:rsidRDefault="00D070F3" w:rsidP="0030732E">
    <w:pPr>
      <w:pStyle w:val="Header"/>
      <w:tabs>
        <w:tab w:val="clear" w:pos="9026"/>
        <w:tab w:val="right" w:pos="10490"/>
      </w:tabs>
    </w:pPr>
    <w:r>
      <w:t xml:space="preserve">ST EWE </w:t>
    </w:r>
    <w:r w:rsidR="00B41D0E" w:rsidRPr="0030732E">
      <w:t>Clerk’s Notes</w:t>
    </w:r>
    <w:r w:rsidR="00260017">
      <w:tab/>
    </w:r>
  </w:p>
  <w:p w14:paraId="692A81E0" w14:textId="31F58680" w:rsidR="00B41D0E" w:rsidRPr="0030732E" w:rsidRDefault="00B41D0E" w:rsidP="0030732E">
    <w:pPr>
      <w:pStyle w:val="Header"/>
      <w:tabs>
        <w:tab w:val="clear" w:pos="9026"/>
        <w:tab w:val="right" w:pos="10490"/>
      </w:tabs>
    </w:pPr>
    <w:r>
      <w:tab/>
    </w:r>
    <w:r w:rsidRPr="0030732E">
      <w:t xml:space="preserve">Page </w:t>
    </w:r>
    <w:r w:rsidR="00C132CE">
      <w:fldChar w:fldCharType="begin"/>
    </w:r>
    <w:r w:rsidR="00F0285B">
      <w:instrText xml:space="preserve"> PAGE  \* Arabic  \* MERGEFORMAT </w:instrText>
    </w:r>
    <w:r w:rsidR="00C132CE">
      <w:fldChar w:fldCharType="separate"/>
    </w:r>
    <w:r w:rsidR="00A128C2">
      <w:rPr>
        <w:noProof/>
      </w:rPr>
      <w:t>2</w:t>
    </w:r>
    <w:r w:rsidR="00C132CE">
      <w:rPr>
        <w:noProof/>
      </w:rPr>
      <w:fldChar w:fldCharType="end"/>
    </w:r>
    <w:r w:rsidRPr="0030732E">
      <w:t xml:space="preserve"> of </w:t>
    </w:r>
    <w:r w:rsidR="00025415">
      <w:rPr>
        <w:noProof/>
      </w:rPr>
      <w:fldChar w:fldCharType="begin"/>
    </w:r>
    <w:r w:rsidR="00025415">
      <w:rPr>
        <w:noProof/>
      </w:rPr>
      <w:instrText xml:space="preserve"> NUMPAGES   \* MERGEFORMAT </w:instrText>
    </w:r>
    <w:r w:rsidR="00025415">
      <w:rPr>
        <w:noProof/>
      </w:rPr>
      <w:fldChar w:fldCharType="separate"/>
    </w:r>
    <w:r w:rsidR="00A128C2">
      <w:rPr>
        <w:noProof/>
      </w:rPr>
      <w:t>2</w:t>
    </w:r>
    <w:r w:rsidR="00025415">
      <w:rPr>
        <w:noProof/>
      </w:rPr>
      <w:fldChar w:fldCharType="end"/>
    </w:r>
  </w:p>
  <w:p w14:paraId="1EC55448" w14:textId="77777777" w:rsidR="00B41D0E" w:rsidRDefault="00B41D0E">
    <w:pPr>
      <w:pStyle w:val="Header"/>
    </w:pPr>
  </w:p>
  <w:p w14:paraId="133F02D5" w14:textId="77777777" w:rsidR="00B41D0E" w:rsidRDefault="00B41D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521A"/>
    <w:multiLevelType w:val="hybridMultilevel"/>
    <w:tmpl w:val="5CE8C7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F047B"/>
    <w:multiLevelType w:val="hybridMultilevel"/>
    <w:tmpl w:val="4CCA3C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C52FA"/>
    <w:multiLevelType w:val="hybridMultilevel"/>
    <w:tmpl w:val="04744F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99132A"/>
    <w:multiLevelType w:val="hybridMultilevel"/>
    <w:tmpl w:val="0F2C90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B003B1"/>
    <w:multiLevelType w:val="hybridMultilevel"/>
    <w:tmpl w:val="B5981EB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6691E"/>
    <w:multiLevelType w:val="hybridMultilevel"/>
    <w:tmpl w:val="09A2E6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86654"/>
    <w:multiLevelType w:val="hybridMultilevel"/>
    <w:tmpl w:val="07B04D6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B426C"/>
    <w:multiLevelType w:val="hybridMultilevel"/>
    <w:tmpl w:val="B27604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F7DE2"/>
    <w:multiLevelType w:val="hybridMultilevel"/>
    <w:tmpl w:val="10168B2C"/>
    <w:lvl w:ilvl="0" w:tplc="0809000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D12B362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A02070"/>
    <w:multiLevelType w:val="hybridMultilevel"/>
    <w:tmpl w:val="5090F3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B7B0F"/>
    <w:multiLevelType w:val="hybridMultilevel"/>
    <w:tmpl w:val="9AF056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F704E"/>
    <w:multiLevelType w:val="hybridMultilevel"/>
    <w:tmpl w:val="763C4FEC"/>
    <w:lvl w:ilvl="0" w:tplc="0D12B362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633879">
    <w:abstractNumId w:val="8"/>
  </w:num>
  <w:num w:numId="2" w16cid:durableId="1766152279">
    <w:abstractNumId w:val="8"/>
    <w:lvlOverride w:ilvl="0">
      <w:startOverride w:val="1"/>
    </w:lvlOverride>
  </w:num>
  <w:num w:numId="3" w16cid:durableId="852916498">
    <w:abstractNumId w:val="11"/>
  </w:num>
  <w:num w:numId="4" w16cid:durableId="1443110539">
    <w:abstractNumId w:val="8"/>
    <w:lvlOverride w:ilvl="0">
      <w:startOverride w:val="1"/>
    </w:lvlOverride>
  </w:num>
  <w:num w:numId="5" w16cid:durableId="1493179245">
    <w:abstractNumId w:val="8"/>
    <w:lvlOverride w:ilvl="0">
      <w:startOverride w:val="1"/>
    </w:lvlOverride>
  </w:num>
  <w:num w:numId="6" w16cid:durableId="2052460757">
    <w:abstractNumId w:val="9"/>
  </w:num>
  <w:num w:numId="7" w16cid:durableId="1599561777">
    <w:abstractNumId w:val="3"/>
  </w:num>
  <w:num w:numId="8" w16cid:durableId="1756128123">
    <w:abstractNumId w:val="0"/>
  </w:num>
  <w:num w:numId="9" w16cid:durableId="204295217">
    <w:abstractNumId w:val="4"/>
  </w:num>
  <w:num w:numId="10" w16cid:durableId="150295252">
    <w:abstractNumId w:val="6"/>
  </w:num>
  <w:num w:numId="11" w16cid:durableId="1019702220">
    <w:abstractNumId w:val="10"/>
  </w:num>
  <w:num w:numId="12" w16cid:durableId="125124815">
    <w:abstractNumId w:val="2"/>
  </w:num>
  <w:num w:numId="13" w16cid:durableId="24524533">
    <w:abstractNumId w:val="1"/>
  </w:num>
  <w:num w:numId="14" w16cid:durableId="1842087389">
    <w:abstractNumId w:val="5"/>
  </w:num>
  <w:num w:numId="15" w16cid:durableId="150786824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cff0c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C9"/>
    <w:rsid w:val="00002D14"/>
    <w:rsid w:val="000034F7"/>
    <w:rsid w:val="000102D8"/>
    <w:rsid w:val="000133F3"/>
    <w:rsid w:val="00013564"/>
    <w:rsid w:val="00016447"/>
    <w:rsid w:val="00025415"/>
    <w:rsid w:val="00033A47"/>
    <w:rsid w:val="00034669"/>
    <w:rsid w:val="00036554"/>
    <w:rsid w:val="0004749A"/>
    <w:rsid w:val="00050C46"/>
    <w:rsid w:val="00052FA9"/>
    <w:rsid w:val="000713B0"/>
    <w:rsid w:val="00071D38"/>
    <w:rsid w:val="000722D6"/>
    <w:rsid w:val="0007321D"/>
    <w:rsid w:val="00081AC2"/>
    <w:rsid w:val="00082FD4"/>
    <w:rsid w:val="00082FD6"/>
    <w:rsid w:val="000865C2"/>
    <w:rsid w:val="00087660"/>
    <w:rsid w:val="00090403"/>
    <w:rsid w:val="000A05D1"/>
    <w:rsid w:val="000A392E"/>
    <w:rsid w:val="000A55BF"/>
    <w:rsid w:val="000B00FF"/>
    <w:rsid w:val="000B2E4D"/>
    <w:rsid w:val="000B3636"/>
    <w:rsid w:val="000B53CE"/>
    <w:rsid w:val="000C127A"/>
    <w:rsid w:val="000D1C6A"/>
    <w:rsid w:val="000E08F5"/>
    <w:rsid w:val="000E0C23"/>
    <w:rsid w:val="000E4B53"/>
    <w:rsid w:val="000F1863"/>
    <w:rsid w:val="00100A58"/>
    <w:rsid w:val="0010610D"/>
    <w:rsid w:val="00106332"/>
    <w:rsid w:val="0010702C"/>
    <w:rsid w:val="0011559F"/>
    <w:rsid w:val="00123C15"/>
    <w:rsid w:val="00123ECB"/>
    <w:rsid w:val="001332EF"/>
    <w:rsid w:val="00135E8E"/>
    <w:rsid w:val="00144580"/>
    <w:rsid w:val="00144FDB"/>
    <w:rsid w:val="00150D4E"/>
    <w:rsid w:val="0015359C"/>
    <w:rsid w:val="00154EE1"/>
    <w:rsid w:val="001624AA"/>
    <w:rsid w:val="00162C6C"/>
    <w:rsid w:val="0016416A"/>
    <w:rsid w:val="00166A30"/>
    <w:rsid w:val="00170528"/>
    <w:rsid w:val="00171598"/>
    <w:rsid w:val="00171713"/>
    <w:rsid w:val="00174BEF"/>
    <w:rsid w:val="001756AA"/>
    <w:rsid w:val="001765AB"/>
    <w:rsid w:val="00177664"/>
    <w:rsid w:val="001801A0"/>
    <w:rsid w:val="001826C6"/>
    <w:rsid w:val="00182DF3"/>
    <w:rsid w:val="00184E6C"/>
    <w:rsid w:val="00185A29"/>
    <w:rsid w:val="0018604D"/>
    <w:rsid w:val="00186120"/>
    <w:rsid w:val="00186994"/>
    <w:rsid w:val="00191DAC"/>
    <w:rsid w:val="00191E4C"/>
    <w:rsid w:val="00192484"/>
    <w:rsid w:val="00192E17"/>
    <w:rsid w:val="001938A1"/>
    <w:rsid w:val="00195CFC"/>
    <w:rsid w:val="00196687"/>
    <w:rsid w:val="00196FC8"/>
    <w:rsid w:val="00197FF8"/>
    <w:rsid w:val="001A0DB2"/>
    <w:rsid w:val="001A2454"/>
    <w:rsid w:val="001A46FB"/>
    <w:rsid w:val="001A52E6"/>
    <w:rsid w:val="001B0BB5"/>
    <w:rsid w:val="001B708F"/>
    <w:rsid w:val="001C4B8D"/>
    <w:rsid w:val="001C593D"/>
    <w:rsid w:val="001C769B"/>
    <w:rsid w:val="001D3A8D"/>
    <w:rsid w:val="001D44E4"/>
    <w:rsid w:val="001E143D"/>
    <w:rsid w:val="001E1591"/>
    <w:rsid w:val="001E3F46"/>
    <w:rsid w:val="001E4770"/>
    <w:rsid w:val="001E48DF"/>
    <w:rsid w:val="001E5F20"/>
    <w:rsid w:val="001E6CFB"/>
    <w:rsid w:val="001E7744"/>
    <w:rsid w:val="001F00F1"/>
    <w:rsid w:val="00202DE1"/>
    <w:rsid w:val="00204ADC"/>
    <w:rsid w:val="00205517"/>
    <w:rsid w:val="00206E63"/>
    <w:rsid w:val="00206FFB"/>
    <w:rsid w:val="00211E03"/>
    <w:rsid w:val="002169D7"/>
    <w:rsid w:val="0022474B"/>
    <w:rsid w:val="00225BC5"/>
    <w:rsid w:val="002306BA"/>
    <w:rsid w:val="00231B5F"/>
    <w:rsid w:val="002344D7"/>
    <w:rsid w:val="002475D1"/>
    <w:rsid w:val="00247CF8"/>
    <w:rsid w:val="00260017"/>
    <w:rsid w:val="0026068A"/>
    <w:rsid w:val="00261E0A"/>
    <w:rsid w:val="002650ED"/>
    <w:rsid w:val="002665D0"/>
    <w:rsid w:val="002722F4"/>
    <w:rsid w:val="00283CAC"/>
    <w:rsid w:val="00290791"/>
    <w:rsid w:val="002B2FAA"/>
    <w:rsid w:val="002B36BC"/>
    <w:rsid w:val="002B377C"/>
    <w:rsid w:val="002B6213"/>
    <w:rsid w:val="002B7C2F"/>
    <w:rsid w:val="002C5E56"/>
    <w:rsid w:val="002C7D57"/>
    <w:rsid w:val="002D1F27"/>
    <w:rsid w:val="002D6909"/>
    <w:rsid w:val="002D7CE1"/>
    <w:rsid w:val="002E201D"/>
    <w:rsid w:val="002F3332"/>
    <w:rsid w:val="002F614D"/>
    <w:rsid w:val="00303C4D"/>
    <w:rsid w:val="003045E6"/>
    <w:rsid w:val="0030732E"/>
    <w:rsid w:val="003131F0"/>
    <w:rsid w:val="00323028"/>
    <w:rsid w:val="00325012"/>
    <w:rsid w:val="00325A76"/>
    <w:rsid w:val="00326A47"/>
    <w:rsid w:val="00330F0C"/>
    <w:rsid w:val="003348F4"/>
    <w:rsid w:val="003412D1"/>
    <w:rsid w:val="003445C4"/>
    <w:rsid w:val="0034620D"/>
    <w:rsid w:val="00347249"/>
    <w:rsid w:val="00350803"/>
    <w:rsid w:val="00352683"/>
    <w:rsid w:val="00353475"/>
    <w:rsid w:val="00356164"/>
    <w:rsid w:val="0036254E"/>
    <w:rsid w:val="0036760B"/>
    <w:rsid w:val="00374455"/>
    <w:rsid w:val="00374D99"/>
    <w:rsid w:val="003800AB"/>
    <w:rsid w:val="003808AA"/>
    <w:rsid w:val="003831BD"/>
    <w:rsid w:val="0038404F"/>
    <w:rsid w:val="0038587F"/>
    <w:rsid w:val="003870BA"/>
    <w:rsid w:val="00391DEA"/>
    <w:rsid w:val="0039362B"/>
    <w:rsid w:val="003A0CB3"/>
    <w:rsid w:val="003A4E69"/>
    <w:rsid w:val="003A6640"/>
    <w:rsid w:val="003B066F"/>
    <w:rsid w:val="003B353A"/>
    <w:rsid w:val="003B6A13"/>
    <w:rsid w:val="003C522A"/>
    <w:rsid w:val="003D38C1"/>
    <w:rsid w:val="003E076A"/>
    <w:rsid w:val="003E675B"/>
    <w:rsid w:val="003E7813"/>
    <w:rsid w:val="003F24A4"/>
    <w:rsid w:val="003F5105"/>
    <w:rsid w:val="003F6B73"/>
    <w:rsid w:val="003F72C2"/>
    <w:rsid w:val="00406962"/>
    <w:rsid w:val="00407AFD"/>
    <w:rsid w:val="00423E1B"/>
    <w:rsid w:val="00426D66"/>
    <w:rsid w:val="0043034B"/>
    <w:rsid w:val="0043062D"/>
    <w:rsid w:val="004313C5"/>
    <w:rsid w:val="00437E39"/>
    <w:rsid w:val="00441600"/>
    <w:rsid w:val="00442138"/>
    <w:rsid w:val="00446157"/>
    <w:rsid w:val="00462041"/>
    <w:rsid w:val="0046400B"/>
    <w:rsid w:val="00472280"/>
    <w:rsid w:val="004737A3"/>
    <w:rsid w:val="00480DED"/>
    <w:rsid w:val="00484A9C"/>
    <w:rsid w:val="00496501"/>
    <w:rsid w:val="004967E0"/>
    <w:rsid w:val="004A0419"/>
    <w:rsid w:val="004A05EA"/>
    <w:rsid w:val="004B3F6A"/>
    <w:rsid w:val="004B42FF"/>
    <w:rsid w:val="004B4646"/>
    <w:rsid w:val="004B4809"/>
    <w:rsid w:val="004B5DB5"/>
    <w:rsid w:val="004C1EC0"/>
    <w:rsid w:val="004C64BB"/>
    <w:rsid w:val="004C6F1F"/>
    <w:rsid w:val="004C7623"/>
    <w:rsid w:val="004D2892"/>
    <w:rsid w:val="004D6F87"/>
    <w:rsid w:val="004D7F8C"/>
    <w:rsid w:val="004E12C9"/>
    <w:rsid w:val="004E17AF"/>
    <w:rsid w:val="004E3584"/>
    <w:rsid w:val="00502A78"/>
    <w:rsid w:val="00506150"/>
    <w:rsid w:val="00506C11"/>
    <w:rsid w:val="00523D65"/>
    <w:rsid w:val="00526F1E"/>
    <w:rsid w:val="00532E7C"/>
    <w:rsid w:val="00536042"/>
    <w:rsid w:val="005445CA"/>
    <w:rsid w:val="005465EE"/>
    <w:rsid w:val="00546698"/>
    <w:rsid w:val="0054717E"/>
    <w:rsid w:val="00550950"/>
    <w:rsid w:val="00553B67"/>
    <w:rsid w:val="00556032"/>
    <w:rsid w:val="00557441"/>
    <w:rsid w:val="00560F78"/>
    <w:rsid w:val="00564915"/>
    <w:rsid w:val="005653B3"/>
    <w:rsid w:val="00571EA8"/>
    <w:rsid w:val="00574C1C"/>
    <w:rsid w:val="005757B8"/>
    <w:rsid w:val="005769F8"/>
    <w:rsid w:val="00582698"/>
    <w:rsid w:val="00587830"/>
    <w:rsid w:val="0059174E"/>
    <w:rsid w:val="00593927"/>
    <w:rsid w:val="005A1CF8"/>
    <w:rsid w:val="005A2823"/>
    <w:rsid w:val="005A60C6"/>
    <w:rsid w:val="005B4D2A"/>
    <w:rsid w:val="005C5659"/>
    <w:rsid w:val="005C5BE3"/>
    <w:rsid w:val="005D282D"/>
    <w:rsid w:val="005D3059"/>
    <w:rsid w:val="005D6DD8"/>
    <w:rsid w:val="005E26BE"/>
    <w:rsid w:val="005E2993"/>
    <w:rsid w:val="005E3701"/>
    <w:rsid w:val="005E4B4F"/>
    <w:rsid w:val="005E6D39"/>
    <w:rsid w:val="005F4230"/>
    <w:rsid w:val="00605A89"/>
    <w:rsid w:val="00606310"/>
    <w:rsid w:val="00606550"/>
    <w:rsid w:val="006074D8"/>
    <w:rsid w:val="00615035"/>
    <w:rsid w:val="006154FD"/>
    <w:rsid w:val="00616315"/>
    <w:rsid w:val="0061648C"/>
    <w:rsid w:val="00617167"/>
    <w:rsid w:val="00617D2D"/>
    <w:rsid w:val="00621869"/>
    <w:rsid w:val="00623862"/>
    <w:rsid w:val="00627351"/>
    <w:rsid w:val="00634C5C"/>
    <w:rsid w:val="006368AE"/>
    <w:rsid w:val="006373E9"/>
    <w:rsid w:val="00640145"/>
    <w:rsid w:val="006425DF"/>
    <w:rsid w:val="00647A38"/>
    <w:rsid w:val="00650236"/>
    <w:rsid w:val="00650774"/>
    <w:rsid w:val="006517CA"/>
    <w:rsid w:val="006616CC"/>
    <w:rsid w:val="00661B12"/>
    <w:rsid w:val="00662E35"/>
    <w:rsid w:val="00665F2C"/>
    <w:rsid w:val="006668E3"/>
    <w:rsid w:val="0067077C"/>
    <w:rsid w:val="00677350"/>
    <w:rsid w:val="006816CF"/>
    <w:rsid w:val="0068208B"/>
    <w:rsid w:val="006845C4"/>
    <w:rsid w:val="00684B1A"/>
    <w:rsid w:val="0069062A"/>
    <w:rsid w:val="0069157E"/>
    <w:rsid w:val="006933BF"/>
    <w:rsid w:val="006937A9"/>
    <w:rsid w:val="00697404"/>
    <w:rsid w:val="006A091B"/>
    <w:rsid w:val="006A0F23"/>
    <w:rsid w:val="006A629C"/>
    <w:rsid w:val="006B3246"/>
    <w:rsid w:val="006B69A9"/>
    <w:rsid w:val="006C17B5"/>
    <w:rsid w:val="006C3FF7"/>
    <w:rsid w:val="006C47B2"/>
    <w:rsid w:val="006C67D9"/>
    <w:rsid w:val="006D5230"/>
    <w:rsid w:val="006D755F"/>
    <w:rsid w:val="006E611B"/>
    <w:rsid w:val="006F0CFF"/>
    <w:rsid w:val="006F1DB5"/>
    <w:rsid w:val="006F2476"/>
    <w:rsid w:val="00701299"/>
    <w:rsid w:val="00702014"/>
    <w:rsid w:val="0070210A"/>
    <w:rsid w:val="007027DD"/>
    <w:rsid w:val="00702AF5"/>
    <w:rsid w:val="007061A2"/>
    <w:rsid w:val="007073A7"/>
    <w:rsid w:val="007109CD"/>
    <w:rsid w:val="007238FA"/>
    <w:rsid w:val="00723F1F"/>
    <w:rsid w:val="0072412E"/>
    <w:rsid w:val="007249E0"/>
    <w:rsid w:val="00727FB5"/>
    <w:rsid w:val="007307C6"/>
    <w:rsid w:val="007321C0"/>
    <w:rsid w:val="00733B4A"/>
    <w:rsid w:val="00735142"/>
    <w:rsid w:val="007356E5"/>
    <w:rsid w:val="00735C07"/>
    <w:rsid w:val="00736415"/>
    <w:rsid w:val="00746989"/>
    <w:rsid w:val="0075060B"/>
    <w:rsid w:val="00751C0D"/>
    <w:rsid w:val="00754D81"/>
    <w:rsid w:val="00760FE7"/>
    <w:rsid w:val="007622FD"/>
    <w:rsid w:val="00762950"/>
    <w:rsid w:val="00770F55"/>
    <w:rsid w:val="007728FD"/>
    <w:rsid w:val="0077416F"/>
    <w:rsid w:val="00784A26"/>
    <w:rsid w:val="00785582"/>
    <w:rsid w:val="00786B51"/>
    <w:rsid w:val="007A1EA5"/>
    <w:rsid w:val="007A4746"/>
    <w:rsid w:val="007B186C"/>
    <w:rsid w:val="007C03EF"/>
    <w:rsid w:val="007D76DF"/>
    <w:rsid w:val="007D78CB"/>
    <w:rsid w:val="007E100C"/>
    <w:rsid w:val="007E4227"/>
    <w:rsid w:val="007F37AC"/>
    <w:rsid w:val="007F7AA7"/>
    <w:rsid w:val="00803589"/>
    <w:rsid w:val="00804AE9"/>
    <w:rsid w:val="008059F0"/>
    <w:rsid w:val="008075AE"/>
    <w:rsid w:val="00810AC1"/>
    <w:rsid w:val="00816833"/>
    <w:rsid w:val="00817DE1"/>
    <w:rsid w:val="008277ED"/>
    <w:rsid w:val="00827BFF"/>
    <w:rsid w:val="00842B30"/>
    <w:rsid w:val="00845478"/>
    <w:rsid w:val="0084706D"/>
    <w:rsid w:val="00847252"/>
    <w:rsid w:val="00847E0F"/>
    <w:rsid w:val="008501DA"/>
    <w:rsid w:val="00853888"/>
    <w:rsid w:val="00857215"/>
    <w:rsid w:val="0085796B"/>
    <w:rsid w:val="00861BF8"/>
    <w:rsid w:val="00862FFD"/>
    <w:rsid w:val="00865D4C"/>
    <w:rsid w:val="00866AF8"/>
    <w:rsid w:val="008703D5"/>
    <w:rsid w:val="00870DA7"/>
    <w:rsid w:val="00883D31"/>
    <w:rsid w:val="008949E0"/>
    <w:rsid w:val="008A1FDE"/>
    <w:rsid w:val="008A3878"/>
    <w:rsid w:val="008B3CA5"/>
    <w:rsid w:val="008B73A9"/>
    <w:rsid w:val="008C0469"/>
    <w:rsid w:val="008C33B5"/>
    <w:rsid w:val="008D03F9"/>
    <w:rsid w:val="008D075E"/>
    <w:rsid w:val="008D0889"/>
    <w:rsid w:val="008D1012"/>
    <w:rsid w:val="008D54A7"/>
    <w:rsid w:val="008D727F"/>
    <w:rsid w:val="008E6C8A"/>
    <w:rsid w:val="008F3B59"/>
    <w:rsid w:val="00902474"/>
    <w:rsid w:val="009128F3"/>
    <w:rsid w:val="00921103"/>
    <w:rsid w:val="00924786"/>
    <w:rsid w:val="00926D3C"/>
    <w:rsid w:val="00932A78"/>
    <w:rsid w:val="00935DBC"/>
    <w:rsid w:val="009365DA"/>
    <w:rsid w:val="009405C2"/>
    <w:rsid w:val="00942B58"/>
    <w:rsid w:val="00943F91"/>
    <w:rsid w:val="00945B71"/>
    <w:rsid w:val="009464EB"/>
    <w:rsid w:val="00947149"/>
    <w:rsid w:val="009547D4"/>
    <w:rsid w:val="009559B7"/>
    <w:rsid w:val="00956029"/>
    <w:rsid w:val="009606EB"/>
    <w:rsid w:val="00963273"/>
    <w:rsid w:val="009708FD"/>
    <w:rsid w:val="0097323C"/>
    <w:rsid w:val="009743F3"/>
    <w:rsid w:val="00975AD4"/>
    <w:rsid w:val="0097773F"/>
    <w:rsid w:val="00981AAA"/>
    <w:rsid w:val="00987973"/>
    <w:rsid w:val="009905A9"/>
    <w:rsid w:val="00990EE9"/>
    <w:rsid w:val="009973BC"/>
    <w:rsid w:val="00997B10"/>
    <w:rsid w:val="009A5354"/>
    <w:rsid w:val="009B2237"/>
    <w:rsid w:val="009B5560"/>
    <w:rsid w:val="009C0C4A"/>
    <w:rsid w:val="009C0DEE"/>
    <w:rsid w:val="009C5A00"/>
    <w:rsid w:val="009D7F56"/>
    <w:rsid w:val="009E36FC"/>
    <w:rsid w:val="009E546A"/>
    <w:rsid w:val="009E7DDE"/>
    <w:rsid w:val="009F4808"/>
    <w:rsid w:val="009F7589"/>
    <w:rsid w:val="00A025CC"/>
    <w:rsid w:val="00A0356B"/>
    <w:rsid w:val="00A03986"/>
    <w:rsid w:val="00A06E97"/>
    <w:rsid w:val="00A104B1"/>
    <w:rsid w:val="00A1147D"/>
    <w:rsid w:val="00A128C2"/>
    <w:rsid w:val="00A24112"/>
    <w:rsid w:val="00A320F1"/>
    <w:rsid w:val="00A37E18"/>
    <w:rsid w:val="00A525AE"/>
    <w:rsid w:val="00A52AA6"/>
    <w:rsid w:val="00A55AE2"/>
    <w:rsid w:val="00A56609"/>
    <w:rsid w:val="00A60751"/>
    <w:rsid w:val="00A60BA3"/>
    <w:rsid w:val="00A62299"/>
    <w:rsid w:val="00A62435"/>
    <w:rsid w:val="00A64673"/>
    <w:rsid w:val="00A7115A"/>
    <w:rsid w:val="00A84C3D"/>
    <w:rsid w:val="00A90A1F"/>
    <w:rsid w:val="00A9144E"/>
    <w:rsid w:val="00A940EB"/>
    <w:rsid w:val="00A958B5"/>
    <w:rsid w:val="00A95DF7"/>
    <w:rsid w:val="00AA17D3"/>
    <w:rsid w:val="00AA4EDB"/>
    <w:rsid w:val="00AA682E"/>
    <w:rsid w:val="00AA7736"/>
    <w:rsid w:val="00AB0A2D"/>
    <w:rsid w:val="00AB3705"/>
    <w:rsid w:val="00AB43A3"/>
    <w:rsid w:val="00AB5886"/>
    <w:rsid w:val="00AB6C6C"/>
    <w:rsid w:val="00AB6FBE"/>
    <w:rsid w:val="00AC1245"/>
    <w:rsid w:val="00AC3785"/>
    <w:rsid w:val="00AC6F8F"/>
    <w:rsid w:val="00AE12CB"/>
    <w:rsid w:val="00AE240F"/>
    <w:rsid w:val="00AF26FA"/>
    <w:rsid w:val="00AF4407"/>
    <w:rsid w:val="00AF5A4D"/>
    <w:rsid w:val="00B012D7"/>
    <w:rsid w:val="00B04167"/>
    <w:rsid w:val="00B05E8F"/>
    <w:rsid w:val="00B06894"/>
    <w:rsid w:val="00B117C3"/>
    <w:rsid w:val="00B14E5C"/>
    <w:rsid w:val="00B15512"/>
    <w:rsid w:val="00B25831"/>
    <w:rsid w:val="00B308B7"/>
    <w:rsid w:val="00B341D8"/>
    <w:rsid w:val="00B35B83"/>
    <w:rsid w:val="00B376B9"/>
    <w:rsid w:val="00B41D0E"/>
    <w:rsid w:val="00B4249B"/>
    <w:rsid w:val="00B54B7E"/>
    <w:rsid w:val="00B60459"/>
    <w:rsid w:val="00B71CD7"/>
    <w:rsid w:val="00B72610"/>
    <w:rsid w:val="00B72C00"/>
    <w:rsid w:val="00B7414C"/>
    <w:rsid w:val="00B752B2"/>
    <w:rsid w:val="00B76666"/>
    <w:rsid w:val="00B81612"/>
    <w:rsid w:val="00B944E7"/>
    <w:rsid w:val="00B95907"/>
    <w:rsid w:val="00B95D49"/>
    <w:rsid w:val="00B96DBF"/>
    <w:rsid w:val="00BA38D6"/>
    <w:rsid w:val="00BA4DD8"/>
    <w:rsid w:val="00BB4458"/>
    <w:rsid w:val="00BB54B3"/>
    <w:rsid w:val="00BB595F"/>
    <w:rsid w:val="00BB6259"/>
    <w:rsid w:val="00BC02D7"/>
    <w:rsid w:val="00BC02FC"/>
    <w:rsid w:val="00BC3085"/>
    <w:rsid w:val="00BE345C"/>
    <w:rsid w:val="00BE3D8C"/>
    <w:rsid w:val="00BE6146"/>
    <w:rsid w:val="00BF2D9D"/>
    <w:rsid w:val="00BF4121"/>
    <w:rsid w:val="00BF4524"/>
    <w:rsid w:val="00BF66B6"/>
    <w:rsid w:val="00BF6BEB"/>
    <w:rsid w:val="00C03B39"/>
    <w:rsid w:val="00C03C73"/>
    <w:rsid w:val="00C11EEA"/>
    <w:rsid w:val="00C132CE"/>
    <w:rsid w:val="00C17F6F"/>
    <w:rsid w:val="00C23BF1"/>
    <w:rsid w:val="00C23BF7"/>
    <w:rsid w:val="00C24209"/>
    <w:rsid w:val="00C34D0F"/>
    <w:rsid w:val="00C3568A"/>
    <w:rsid w:val="00C36F85"/>
    <w:rsid w:val="00C37667"/>
    <w:rsid w:val="00C4100E"/>
    <w:rsid w:val="00C431E4"/>
    <w:rsid w:val="00C43385"/>
    <w:rsid w:val="00C45F47"/>
    <w:rsid w:val="00C5184F"/>
    <w:rsid w:val="00C52AB8"/>
    <w:rsid w:val="00C52E99"/>
    <w:rsid w:val="00C538B9"/>
    <w:rsid w:val="00C55EA0"/>
    <w:rsid w:val="00C56C34"/>
    <w:rsid w:val="00C61419"/>
    <w:rsid w:val="00C6177A"/>
    <w:rsid w:val="00C631B2"/>
    <w:rsid w:val="00C64DC0"/>
    <w:rsid w:val="00C64F03"/>
    <w:rsid w:val="00C67E50"/>
    <w:rsid w:val="00C73C8E"/>
    <w:rsid w:val="00C76BCB"/>
    <w:rsid w:val="00C80398"/>
    <w:rsid w:val="00C8287C"/>
    <w:rsid w:val="00C84B41"/>
    <w:rsid w:val="00C86786"/>
    <w:rsid w:val="00C91590"/>
    <w:rsid w:val="00CA0F03"/>
    <w:rsid w:val="00CA2AC7"/>
    <w:rsid w:val="00CA3489"/>
    <w:rsid w:val="00CB120B"/>
    <w:rsid w:val="00CB7219"/>
    <w:rsid w:val="00CC183A"/>
    <w:rsid w:val="00CC45D7"/>
    <w:rsid w:val="00CC7DD2"/>
    <w:rsid w:val="00CD1654"/>
    <w:rsid w:val="00CD2384"/>
    <w:rsid w:val="00CD28C1"/>
    <w:rsid w:val="00CD6EFF"/>
    <w:rsid w:val="00CD74F6"/>
    <w:rsid w:val="00CE0073"/>
    <w:rsid w:val="00CE580C"/>
    <w:rsid w:val="00CF202D"/>
    <w:rsid w:val="00CF3569"/>
    <w:rsid w:val="00CF3E4F"/>
    <w:rsid w:val="00CF7EF2"/>
    <w:rsid w:val="00D070F3"/>
    <w:rsid w:val="00D0757D"/>
    <w:rsid w:val="00D07C6E"/>
    <w:rsid w:val="00D10D3F"/>
    <w:rsid w:val="00D11FF7"/>
    <w:rsid w:val="00D12852"/>
    <w:rsid w:val="00D12E71"/>
    <w:rsid w:val="00D16CA2"/>
    <w:rsid w:val="00D17D2A"/>
    <w:rsid w:val="00D219B8"/>
    <w:rsid w:val="00D32C18"/>
    <w:rsid w:val="00D37320"/>
    <w:rsid w:val="00D4393D"/>
    <w:rsid w:val="00D457A7"/>
    <w:rsid w:val="00D50D51"/>
    <w:rsid w:val="00D60CC6"/>
    <w:rsid w:val="00D63493"/>
    <w:rsid w:val="00D65F5B"/>
    <w:rsid w:val="00D6689A"/>
    <w:rsid w:val="00D761FA"/>
    <w:rsid w:val="00D7736B"/>
    <w:rsid w:val="00D80012"/>
    <w:rsid w:val="00D8245D"/>
    <w:rsid w:val="00D92201"/>
    <w:rsid w:val="00D926B1"/>
    <w:rsid w:val="00D93388"/>
    <w:rsid w:val="00D96D14"/>
    <w:rsid w:val="00DA186C"/>
    <w:rsid w:val="00DA3726"/>
    <w:rsid w:val="00DB0CBA"/>
    <w:rsid w:val="00DB18E7"/>
    <w:rsid w:val="00DB2254"/>
    <w:rsid w:val="00DB384E"/>
    <w:rsid w:val="00DC0FF7"/>
    <w:rsid w:val="00DC1CFA"/>
    <w:rsid w:val="00DC2DCA"/>
    <w:rsid w:val="00DC3C24"/>
    <w:rsid w:val="00DD0AE7"/>
    <w:rsid w:val="00DD0DB6"/>
    <w:rsid w:val="00DD241C"/>
    <w:rsid w:val="00DD3D72"/>
    <w:rsid w:val="00DD5EE2"/>
    <w:rsid w:val="00DD6EE5"/>
    <w:rsid w:val="00DD77F4"/>
    <w:rsid w:val="00DE2052"/>
    <w:rsid w:val="00DF078B"/>
    <w:rsid w:val="00DF07C3"/>
    <w:rsid w:val="00DF0E94"/>
    <w:rsid w:val="00DF36F9"/>
    <w:rsid w:val="00E13321"/>
    <w:rsid w:val="00E14B15"/>
    <w:rsid w:val="00E2028A"/>
    <w:rsid w:val="00E222C9"/>
    <w:rsid w:val="00E26CB4"/>
    <w:rsid w:val="00E30435"/>
    <w:rsid w:val="00E33315"/>
    <w:rsid w:val="00E3369E"/>
    <w:rsid w:val="00E40678"/>
    <w:rsid w:val="00E41F86"/>
    <w:rsid w:val="00E4369F"/>
    <w:rsid w:val="00E44EC2"/>
    <w:rsid w:val="00E46FEC"/>
    <w:rsid w:val="00E51CCB"/>
    <w:rsid w:val="00E52289"/>
    <w:rsid w:val="00E63E84"/>
    <w:rsid w:val="00E6614A"/>
    <w:rsid w:val="00E6622C"/>
    <w:rsid w:val="00E67129"/>
    <w:rsid w:val="00E67A51"/>
    <w:rsid w:val="00E725FD"/>
    <w:rsid w:val="00E73276"/>
    <w:rsid w:val="00E807E4"/>
    <w:rsid w:val="00E82117"/>
    <w:rsid w:val="00E83EAB"/>
    <w:rsid w:val="00E8645A"/>
    <w:rsid w:val="00E86F9E"/>
    <w:rsid w:val="00E915EF"/>
    <w:rsid w:val="00E92E82"/>
    <w:rsid w:val="00E97B49"/>
    <w:rsid w:val="00E97DF7"/>
    <w:rsid w:val="00EA064C"/>
    <w:rsid w:val="00EA0E55"/>
    <w:rsid w:val="00EA276A"/>
    <w:rsid w:val="00EA3679"/>
    <w:rsid w:val="00EA5DCF"/>
    <w:rsid w:val="00EA6982"/>
    <w:rsid w:val="00EB0690"/>
    <w:rsid w:val="00EB1BD6"/>
    <w:rsid w:val="00EB1ECC"/>
    <w:rsid w:val="00EB3879"/>
    <w:rsid w:val="00EB7216"/>
    <w:rsid w:val="00EC6830"/>
    <w:rsid w:val="00EE5984"/>
    <w:rsid w:val="00EF0B18"/>
    <w:rsid w:val="00EF5E6A"/>
    <w:rsid w:val="00EF6CC2"/>
    <w:rsid w:val="00F0285B"/>
    <w:rsid w:val="00F0405A"/>
    <w:rsid w:val="00F05791"/>
    <w:rsid w:val="00F1517D"/>
    <w:rsid w:val="00F15B28"/>
    <w:rsid w:val="00F2384D"/>
    <w:rsid w:val="00F306B7"/>
    <w:rsid w:val="00F30925"/>
    <w:rsid w:val="00F33F1D"/>
    <w:rsid w:val="00F34BED"/>
    <w:rsid w:val="00F407FE"/>
    <w:rsid w:val="00F42B9A"/>
    <w:rsid w:val="00F45695"/>
    <w:rsid w:val="00F45904"/>
    <w:rsid w:val="00F53A2C"/>
    <w:rsid w:val="00F557BC"/>
    <w:rsid w:val="00F57DC9"/>
    <w:rsid w:val="00F6288C"/>
    <w:rsid w:val="00F64E85"/>
    <w:rsid w:val="00F701B7"/>
    <w:rsid w:val="00F70E38"/>
    <w:rsid w:val="00F772F6"/>
    <w:rsid w:val="00F81F8C"/>
    <w:rsid w:val="00F83A59"/>
    <w:rsid w:val="00F86A81"/>
    <w:rsid w:val="00F94480"/>
    <w:rsid w:val="00F95EAD"/>
    <w:rsid w:val="00FA5DA1"/>
    <w:rsid w:val="00FB27C7"/>
    <w:rsid w:val="00FB4B74"/>
    <w:rsid w:val="00FB4F97"/>
    <w:rsid w:val="00FB592F"/>
    <w:rsid w:val="00FC0AE1"/>
    <w:rsid w:val="00FD042B"/>
    <w:rsid w:val="00FD1C80"/>
    <w:rsid w:val="00FD3565"/>
    <w:rsid w:val="00FD4279"/>
    <w:rsid w:val="00FD4DDB"/>
    <w:rsid w:val="00FD6358"/>
    <w:rsid w:val="00FE0A9C"/>
    <w:rsid w:val="00FE52FE"/>
    <w:rsid w:val="00FE58A1"/>
    <w:rsid w:val="00FE6E1D"/>
    <w:rsid w:val="00FF161B"/>
    <w:rsid w:val="00FF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cff0c2"/>
    </o:shapedefaults>
    <o:shapelayout v:ext="edit">
      <o:idmap v:ext="edit" data="2"/>
    </o:shapelayout>
  </w:shapeDefaults>
  <w:decimalSymbol w:val="."/>
  <w:listSeparator w:val=","/>
  <w14:docId w14:val="4FBD27BB"/>
  <w15:docId w15:val="{934E488B-6866-4C1A-B76B-0954851D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321"/>
    <w:pPr>
      <w:spacing w:line="276" w:lineRule="auto"/>
    </w:pPr>
    <w:rPr>
      <w:rFonts w:cs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AB8"/>
    <w:pPr>
      <w:keepNext/>
      <w:widowControl w:val="0"/>
      <w:tabs>
        <w:tab w:val="center" w:pos="5233"/>
      </w:tabs>
      <w:spacing w:line="240" w:lineRule="auto"/>
      <w:outlineLvl w:val="0"/>
    </w:pPr>
    <w:rPr>
      <w:rFonts w:asciiTheme="minorHAnsi" w:hAnsiTheme="minorHAnsi" w:cstheme="minorHAnsi"/>
      <w:b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532E7C"/>
    <w:pPr>
      <w:spacing w:line="240" w:lineRule="auto"/>
      <w:outlineLvl w:val="1"/>
    </w:pPr>
    <w:rPr>
      <w:rFonts w:asciiTheme="minorHAnsi" w:hAnsiTheme="minorHAnsi" w:cstheme="minorHAnsi"/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1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61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20F1"/>
    <w:pPr>
      <w:spacing w:before="100" w:beforeAutospacing="1" w:after="100" w:afterAutospacing="1" w:line="240" w:lineRule="auto"/>
    </w:pPr>
    <w:rPr>
      <w:rFonts w:ascii="Palatino Linotype" w:hAnsi="Palatino Linotype" w:cs="Palatino Linotype"/>
      <w:szCs w:val="24"/>
      <w:lang w:eastAsia="en-GB"/>
    </w:rPr>
  </w:style>
  <w:style w:type="character" w:styleId="Strong">
    <w:name w:val="Strong"/>
    <w:uiPriority w:val="22"/>
    <w:qFormat/>
    <w:rsid w:val="00A320F1"/>
    <w:rPr>
      <w:rFonts w:cs="Times New Roman"/>
      <w:b/>
      <w:bCs/>
    </w:rPr>
  </w:style>
  <w:style w:type="character" w:customStyle="1" w:styleId="apple-converted-space">
    <w:name w:val="apple-converted-space"/>
    <w:rsid w:val="00A320F1"/>
    <w:rPr>
      <w:rFonts w:cs="Times New Roman"/>
    </w:rPr>
  </w:style>
  <w:style w:type="paragraph" w:styleId="ListParagraph">
    <w:name w:val="List Paragraph"/>
    <w:basedOn w:val="Normal"/>
    <w:uiPriority w:val="34"/>
    <w:qFormat/>
    <w:rsid w:val="0067077C"/>
    <w:pPr>
      <w:spacing w:line="240" w:lineRule="auto"/>
      <w:ind w:left="720"/>
      <w:contextualSpacing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0732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locked/>
    <w:rsid w:val="0030732E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732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locked/>
    <w:rsid w:val="0030732E"/>
    <w:rPr>
      <w:rFonts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3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0732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52AB8"/>
    <w:rPr>
      <w:rFonts w:asciiTheme="minorHAnsi" w:hAnsiTheme="minorHAnsi" w:cstheme="minorHAnsi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32E7C"/>
    <w:rPr>
      <w:rFonts w:asciiTheme="minorHAnsi" w:hAnsiTheme="minorHAnsi" w:cstheme="minorHAnsi"/>
      <w:bCs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19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061A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7061A2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71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71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FFFFFF"/>
            <w:right w:val="none" w:sz="0" w:space="0" w:color="auto"/>
          </w:divBdr>
          <w:divsChild>
            <w:div w:id="4027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t%20Ewe%20Parish%20Council%20-%20Dec24\1-ewe%20AGENDAS%20&amp;%20MINUTES\00TEMPLATE%20St%20Ewe%20Clerk%20Notes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00TEMPLATE St Ewe Clerk Notes 2025 - ACCESSIBLE</Template>
  <TotalTime>13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Wilson</dc:creator>
  <cp:lastModifiedBy>Dee KennedyMerrett</cp:lastModifiedBy>
  <cp:revision>16</cp:revision>
  <cp:lastPrinted>2026-03-09T09:43:00Z</cp:lastPrinted>
  <dcterms:created xsi:type="dcterms:W3CDTF">2026-09-07T14:18:00Z</dcterms:created>
  <dcterms:modified xsi:type="dcterms:W3CDTF">2026-09-09T07:52:00Z</dcterms:modified>
</cp:coreProperties>
</file>