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2CC95CB" w14:textId="77777777" w:rsidR="00961FCF" w:rsidRPr="00F044A6" w:rsidRDefault="00AD64A1" w:rsidP="00F044A6">
      <w:pPr>
        <w:pStyle w:val="Heading1"/>
      </w:pPr>
      <w:r w:rsidRPr="00AD64A1">
        <w:t xml:space="preserve">ST EWE PARISH COUNCIL ~ </w:t>
      </w:r>
      <w:r w:rsidRPr="00A36007">
        <w:rPr>
          <w:i/>
          <w:iCs/>
        </w:rPr>
        <w:t>Konsel Lannewa</w:t>
      </w:r>
    </w:p>
    <w:p w14:paraId="1D9B555B" w14:textId="77777777" w:rsidR="00F044A6" w:rsidRPr="00F044A6" w:rsidRDefault="00F044A6" w:rsidP="00F044A6">
      <w:pPr>
        <w:jc w:val="center"/>
        <w:rPr>
          <w:rFonts w:cstheme="minorHAnsi"/>
        </w:rPr>
      </w:pPr>
      <w:r w:rsidRPr="00F044A6">
        <w:rPr>
          <w:rFonts w:cstheme="minorHAnsi"/>
        </w:rPr>
        <w:t>Chair of the Parish Council: Cllr Will Richards</w:t>
      </w:r>
    </w:p>
    <w:p w14:paraId="6B2637E8" w14:textId="5FDF75F7" w:rsidR="00F044A6" w:rsidRPr="00F044A6" w:rsidRDefault="00F044A6" w:rsidP="00F044A6">
      <w:pPr>
        <w:jc w:val="center"/>
        <w:rPr>
          <w:rFonts w:cstheme="minorHAnsi"/>
        </w:rPr>
      </w:pPr>
      <w:r w:rsidRPr="00F044A6">
        <w:rPr>
          <w:rFonts w:cstheme="minorHAnsi"/>
        </w:rPr>
        <w:t>Trudgian Farm, St Ewe, St Austell PL26 6EU | 01726 843 397</w:t>
      </w:r>
    </w:p>
    <w:p w14:paraId="343BB3CC" w14:textId="3748F234" w:rsidR="00961FCF" w:rsidRPr="00F044A6" w:rsidRDefault="00961FCF" w:rsidP="00961FCF">
      <w:pPr>
        <w:jc w:val="center"/>
        <w:rPr>
          <w:rFonts w:cstheme="minorHAnsi"/>
        </w:rPr>
      </w:pPr>
      <w:r w:rsidRPr="00F044A6">
        <w:rPr>
          <w:rFonts w:cstheme="minorHAnsi"/>
        </w:rPr>
        <w:t xml:space="preserve">Clerk to the Council: </w:t>
      </w:r>
      <w:r w:rsidR="00782721">
        <w:rPr>
          <w:rFonts w:cstheme="minorHAnsi"/>
        </w:rPr>
        <w:t>Mrs Dee Kennedy, Park Latch, Fore Street, Grampound, Truro, T2 4QX</w:t>
      </w:r>
    </w:p>
    <w:p w14:paraId="716D5DF7" w14:textId="1ABD7C8B" w:rsidR="00961FCF" w:rsidRPr="00F044A6" w:rsidRDefault="00F044A6" w:rsidP="00961FCF">
      <w:pPr>
        <w:jc w:val="center"/>
        <w:rPr>
          <w:rFonts w:cstheme="minorHAnsi"/>
        </w:rPr>
      </w:pPr>
      <w:r w:rsidRPr="00F044A6">
        <w:rPr>
          <w:rFonts w:cstheme="minorHAnsi"/>
        </w:rPr>
        <w:t>www.st-ewe-p</w:t>
      </w:r>
      <w:r w:rsidR="00543B02">
        <w:rPr>
          <w:rFonts w:cstheme="minorHAnsi"/>
        </w:rPr>
        <w:t>c.gov</w:t>
      </w:r>
      <w:r w:rsidRPr="00F044A6">
        <w:rPr>
          <w:rFonts w:cstheme="minorHAnsi"/>
        </w:rPr>
        <w:t xml:space="preserve">.uk | </w:t>
      </w:r>
      <w:r w:rsidR="00782721">
        <w:rPr>
          <w:rFonts w:cstheme="minorHAnsi"/>
        </w:rPr>
        <w:t>07557 96594</w:t>
      </w:r>
      <w:r w:rsidRPr="00F044A6">
        <w:rPr>
          <w:rFonts w:cstheme="minorHAnsi"/>
        </w:rPr>
        <w:t xml:space="preserve"> | clerk@st-ewe-</w:t>
      </w:r>
      <w:r w:rsidR="00854CF0">
        <w:rPr>
          <w:rFonts w:cstheme="minorHAnsi"/>
        </w:rPr>
        <w:t>pc.gov</w:t>
      </w:r>
      <w:r w:rsidRPr="00F044A6">
        <w:rPr>
          <w:rFonts w:cstheme="minorHAnsi"/>
        </w:rPr>
        <w:t>.uk</w:t>
      </w:r>
    </w:p>
    <w:p w14:paraId="0BBACA2A" w14:textId="77777777" w:rsidR="00961FCF" w:rsidRPr="00F044A6" w:rsidRDefault="00961FCF" w:rsidP="00961FCF">
      <w:pPr>
        <w:rPr>
          <w:rFonts w:cstheme="minorHAnsi"/>
        </w:rPr>
      </w:pPr>
    </w:p>
    <w:p w14:paraId="17EA636F" w14:textId="5155B441" w:rsidR="00961FCF" w:rsidRPr="00F044A6" w:rsidRDefault="00A257B6" w:rsidP="00F044A6">
      <w:pPr>
        <w:pStyle w:val="Heading1"/>
      </w:pPr>
      <w:r>
        <w:t>NOTICE</w:t>
      </w:r>
    </w:p>
    <w:p w14:paraId="15F55951" w14:textId="77777777" w:rsidR="00961FCF" w:rsidRPr="00F044A6" w:rsidRDefault="00961FCF" w:rsidP="00961FCF">
      <w:pPr>
        <w:rPr>
          <w:rFonts w:cstheme="minorHAnsi"/>
        </w:rPr>
      </w:pPr>
    </w:p>
    <w:p w14:paraId="0070308D" w14:textId="4304C4FE" w:rsidR="000D74B3" w:rsidRPr="000D74B3" w:rsidRDefault="00961FCF" w:rsidP="000D74B3">
      <w:pPr>
        <w:pStyle w:val="Heading2"/>
        <w:rPr>
          <w:sz w:val="32"/>
          <w:szCs w:val="32"/>
        </w:rPr>
      </w:pPr>
      <w:r w:rsidRPr="000D74B3">
        <w:rPr>
          <w:sz w:val="32"/>
          <w:szCs w:val="32"/>
        </w:rPr>
        <w:t>A</w:t>
      </w:r>
      <w:r w:rsidR="005B2BF5">
        <w:rPr>
          <w:sz w:val="32"/>
          <w:szCs w:val="32"/>
        </w:rPr>
        <w:t xml:space="preserve">N </w:t>
      </w:r>
      <w:r w:rsidR="001125F6">
        <w:rPr>
          <w:sz w:val="32"/>
          <w:szCs w:val="32"/>
        </w:rPr>
        <w:t>EXTRA</w:t>
      </w:r>
      <w:r w:rsidR="005B2BF5">
        <w:rPr>
          <w:sz w:val="32"/>
          <w:szCs w:val="32"/>
        </w:rPr>
        <w:t>ORDINARY</w:t>
      </w:r>
      <w:r w:rsidRPr="000D74B3">
        <w:rPr>
          <w:sz w:val="32"/>
          <w:szCs w:val="32"/>
        </w:rPr>
        <w:t xml:space="preserve"> MEETING OF </w:t>
      </w:r>
      <w:r w:rsidR="00F044A6" w:rsidRPr="000D74B3">
        <w:rPr>
          <w:sz w:val="32"/>
          <w:szCs w:val="32"/>
        </w:rPr>
        <w:t>ST EWE</w:t>
      </w:r>
      <w:r w:rsidRPr="000D74B3">
        <w:rPr>
          <w:sz w:val="32"/>
          <w:szCs w:val="32"/>
        </w:rPr>
        <w:t xml:space="preserve"> PARISH COUNCIL WILL BE HELD </w:t>
      </w:r>
    </w:p>
    <w:p w14:paraId="6B034692" w14:textId="462E79AA" w:rsidR="00961FCF" w:rsidRPr="000D74B3" w:rsidRDefault="00F044A6" w:rsidP="000D74B3">
      <w:pPr>
        <w:pStyle w:val="Heading2"/>
        <w:rPr>
          <w:sz w:val="32"/>
          <w:szCs w:val="32"/>
        </w:rPr>
      </w:pPr>
      <w:r w:rsidRPr="00782721">
        <w:rPr>
          <w:sz w:val="32"/>
          <w:szCs w:val="32"/>
        </w:rPr>
        <w:t>MON</w:t>
      </w:r>
      <w:r w:rsidR="00961FCF" w:rsidRPr="00782721">
        <w:rPr>
          <w:sz w:val="32"/>
          <w:szCs w:val="32"/>
        </w:rPr>
        <w:t>DA</w:t>
      </w:r>
      <w:r w:rsidR="00961FCF" w:rsidRPr="000D74B3">
        <w:rPr>
          <w:sz w:val="32"/>
          <w:szCs w:val="32"/>
        </w:rPr>
        <w:t xml:space="preserve">Y </w:t>
      </w:r>
      <w:r w:rsidR="005677F2">
        <w:rPr>
          <w:sz w:val="32"/>
          <w:szCs w:val="32"/>
        </w:rPr>
        <w:t>1</w:t>
      </w:r>
      <w:r w:rsidR="00EA3EB1">
        <w:rPr>
          <w:sz w:val="32"/>
          <w:szCs w:val="32"/>
        </w:rPr>
        <w:t>0</w:t>
      </w:r>
      <w:r w:rsidR="005677F2" w:rsidRPr="005677F2">
        <w:rPr>
          <w:sz w:val="32"/>
          <w:szCs w:val="32"/>
          <w:vertAlign w:val="superscript"/>
        </w:rPr>
        <w:t>TH</w:t>
      </w:r>
      <w:r w:rsidR="005677F2">
        <w:rPr>
          <w:sz w:val="32"/>
          <w:szCs w:val="32"/>
        </w:rPr>
        <w:t xml:space="preserve"> </w:t>
      </w:r>
      <w:r w:rsidR="001125F6">
        <w:rPr>
          <w:sz w:val="32"/>
          <w:szCs w:val="32"/>
        </w:rPr>
        <w:t>AUGUST</w:t>
      </w:r>
      <w:r w:rsidR="007875C7">
        <w:rPr>
          <w:sz w:val="32"/>
          <w:szCs w:val="32"/>
        </w:rPr>
        <w:t xml:space="preserve"> </w:t>
      </w:r>
      <w:r w:rsidR="00961FCF" w:rsidRPr="00782721">
        <w:rPr>
          <w:sz w:val="32"/>
          <w:szCs w:val="32"/>
        </w:rPr>
        <w:t>202</w:t>
      </w:r>
      <w:r w:rsidR="007875C7">
        <w:rPr>
          <w:sz w:val="32"/>
          <w:szCs w:val="32"/>
        </w:rPr>
        <w:t>6</w:t>
      </w:r>
      <w:r w:rsidR="00961FCF" w:rsidRPr="00782721">
        <w:rPr>
          <w:sz w:val="32"/>
          <w:szCs w:val="32"/>
        </w:rPr>
        <w:t xml:space="preserve"> AT </w:t>
      </w:r>
      <w:r w:rsidR="006A5047" w:rsidRPr="00782721">
        <w:rPr>
          <w:sz w:val="32"/>
          <w:szCs w:val="32"/>
        </w:rPr>
        <w:t>7.00</w:t>
      </w:r>
      <w:r w:rsidR="00961FCF" w:rsidRPr="000D74B3">
        <w:rPr>
          <w:sz w:val="32"/>
          <w:szCs w:val="32"/>
        </w:rPr>
        <w:t xml:space="preserve"> PM </w:t>
      </w:r>
      <w:r w:rsidR="00B8294A">
        <w:rPr>
          <w:sz w:val="32"/>
          <w:szCs w:val="32"/>
        </w:rPr>
        <w:t>AT ST EWE VILLAGE HALL</w:t>
      </w:r>
      <w:r w:rsidR="00756FF5">
        <w:rPr>
          <w:sz w:val="32"/>
          <w:szCs w:val="32"/>
        </w:rPr>
        <w:t xml:space="preserve"> PL26 6EY</w:t>
      </w:r>
      <w:r w:rsidR="00B8294A">
        <w:rPr>
          <w:sz w:val="32"/>
          <w:szCs w:val="32"/>
        </w:rPr>
        <w:t>.</w:t>
      </w:r>
    </w:p>
    <w:p w14:paraId="77B73577" w14:textId="77777777" w:rsidR="00961FCF" w:rsidRPr="00F044A6" w:rsidRDefault="00961FCF" w:rsidP="00961FCF">
      <w:pPr>
        <w:rPr>
          <w:rFonts w:cstheme="minorHAnsi"/>
        </w:rPr>
      </w:pPr>
    </w:p>
    <w:p w14:paraId="4A8B074C" w14:textId="77777777" w:rsidR="00961FCF" w:rsidRPr="000D74B3" w:rsidRDefault="00943111" w:rsidP="000D74B3">
      <w:pPr>
        <w:pStyle w:val="Heading2"/>
      </w:pPr>
      <w:r w:rsidRPr="000D74B3">
        <w:t>MEMBERS OF THE PUBLIC ARE CORDIALLY INVITED TO ATTEND.</w:t>
      </w:r>
      <w:r w:rsidR="004F66E4">
        <w:t xml:space="preserve"> </w:t>
      </w:r>
      <w:r w:rsidR="004F66E4" w:rsidRPr="004F66E4">
        <w:rPr>
          <w:i/>
          <w:iCs/>
        </w:rPr>
        <w:t>DYNNARGH</w:t>
      </w:r>
      <w:r w:rsidR="004F66E4">
        <w:t xml:space="preserve"> (Welcome)</w:t>
      </w:r>
    </w:p>
    <w:p w14:paraId="52A3CC32" w14:textId="77777777" w:rsidR="00961FCF" w:rsidRPr="00F044A6" w:rsidRDefault="00961FCF" w:rsidP="00961FCF">
      <w:pPr>
        <w:rPr>
          <w:rFonts w:cstheme="minorHAnsi"/>
        </w:rPr>
      </w:pPr>
    </w:p>
    <w:p w14:paraId="70DD6EFB" w14:textId="77777777" w:rsidR="00961FCF" w:rsidRPr="00F044A6" w:rsidRDefault="00961FCF" w:rsidP="000D74B3">
      <w:pPr>
        <w:pStyle w:val="Heading2"/>
      </w:pPr>
      <w:r w:rsidRPr="00F044A6">
        <w:t xml:space="preserve">PUBLIC SESSION. </w:t>
      </w:r>
    </w:p>
    <w:p w14:paraId="79F784B2" w14:textId="77777777" w:rsidR="00961FCF" w:rsidRPr="00F044A6" w:rsidRDefault="00961FCF" w:rsidP="00961FCF">
      <w:pPr>
        <w:rPr>
          <w:rFonts w:cstheme="minorHAnsi"/>
        </w:rPr>
      </w:pPr>
      <w:r w:rsidRPr="00F044A6">
        <w:rPr>
          <w:rFonts w:cstheme="minorHAnsi"/>
        </w:rPr>
        <w:t xml:space="preserve">Time is allocated during the Public Session for members of the public to comment on any of the items detailed in the agenda below or to bring any relevant matter(s) to the attention of </w:t>
      </w:r>
      <w:r w:rsidR="000D74B3">
        <w:rPr>
          <w:rFonts w:cstheme="minorHAnsi"/>
        </w:rPr>
        <w:t>St Ewe</w:t>
      </w:r>
      <w:r w:rsidRPr="00F044A6">
        <w:rPr>
          <w:rFonts w:cstheme="minorHAnsi"/>
        </w:rPr>
        <w:t xml:space="preserve"> Parish Council. Contributions may be limited to 5 minutes on each subject.</w:t>
      </w:r>
    </w:p>
    <w:p w14:paraId="27AAA810" w14:textId="77777777" w:rsidR="00961FCF" w:rsidRPr="00F044A6" w:rsidRDefault="00961FCF" w:rsidP="00961FCF">
      <w:pPr>
        <w:rPr>
          <w:rFonts w:cstheme="minorHAnsi"/>
        </w:rPr>
      </w:pPr>
    </w:p>
    <w:p w14:paraId="03B80992" w14:textId="77777777" w:rsidR="007313C0" w:rsidRDefault="007313C0" w:rsidP="007313C0">
      <w:pPr>
        <w:pStyle w:val="Heading2"/>
      </w:pPr>
      <w:bookmarkStart w:id="0" w:name="_Hlk39576505"/>
      <w:r>
        <w:t>CLERK’S NOTES</w:t>
      </w:r>
    </w:p>
    <w:p w14:paraId="4653D8EA" w14:textId="77777777" w:rsidR="00961FCF" w:rsidRDefault="007313C0" w:rsidP="00961FCF">
      <w:pPr>
        <w:rPr>
          <w:rFonts w:cstheme="minorHAnsi"/>
        </w:rPr>
      </w:pPr>
      <w:bookmarkStart w:id="1" w:name="_Hlk39576585"/>
      <w:r>
        <w:rPr>
          <w:rFonts w:cstheme="minorHAnsi"/>
        </w:rPr>
        <w:t>A</w:t>
      </w:r>
      <w:r w:rsidRPr="007313C0">
        <w:rPr>
          <w:rFonts w:cstheme="minorHAnsi"/>
        </w:rPr>
        <w:t xml:space="preserve">re </w:t>
      </w:r>
      <w:r>
        <w:rPr>
          <w:rFonts w:cstheme="minorHAnsi"/>
        </w:rPr>
        <w:t>posted</w:t>
      </w:r>
      <w:r w:rsidRPr="007313C0">
        <w:rPr>
          <w:rFonts w:cstheme="minorHAnsi"/>
        </w:rPr>
        <w:t xml:space="preserve"> on the website</w:t>
      </w:r>
      <w:r>
        <w:rPr>
          <w:rFonts w:cstheme="minorHAnsi"/>
        </w:rPr>
        <w:t xml:space="preserve"> with the agenda</w:t>
      </w:r>
      <w:r w:rsidRPr="007313C0">
        <w:rPr>
          <w:rFonts w:cstheme="minorHAnsi"/>
        </w:rPr>
        <w:t xml:space="preserve"> under Parish Council &gt;</w:t>
      </w:r>
      <w:r w:rsidR="00B26134">
        <w:rPr>
          <w:rFonts w:cstheme="minorHAnsi"/>
        </w:rPr>
        <w:t xml:space="preserve"> </w:t>
      </w:r>
      <w:r w:rsidRPr="007313C0">
        <w:rPr>
          <w:rFonts w:cstheme="minorHAnsi"/>
        </w:rPr>
        <w:t>Meetings, Agendas &amp; Minutes.</w:t>
      </w:r>
    </w:p>
    <w:p w14:paraId="7527C2BD" w14:textId="77777777" w:rsidR="00B050CF" w:rsidRDefault="00B050CF" w:rsidP="00961FCF">
      <w:pPr>
        <w:rPr>
          <w:rFonts w:cstheme="minorHAnsi"/>
        </w:rPr>
      </w:pPr>
    </w:p>
    <w:p w14:paraId="7AFF2F7D" w14:textId="28A6C9D4" w:rsidR="00B050CF" w:rsidRPr="00F044A6" w:rsidRDefault="00B050CF" w:rsidP="00B050CF">
      <w:pPr>
        <w:pStyle w:val="Heading1"/>
      </w:pPr>
      <w:r>
        <w:t>AGENDA</w:t>
      </w:r>
    </w:p>
    <w:bookmarkEnd w:id="1"/>
    <w:p w14:paraId="19B56FAA" w14:textId="77777777" w:rsidR="007313C0" w:rsidRPr="00F044A6" w:rsidRDefault="007313C0" w:rsidP="00961FCF">
      <w:pPr>
        <w:rPr>
          <w:rFonts w:cstheme="minorHAnsi"/>
        </w:rPr>
      </w:pPr>
    </w:p>
    <w:bookmarkEnd w:id="0"/>
    <w:p w14:paraId="64C64482" w14:textId="77777777" w:rsidR="00961FCF" w:rsidRPr="00F044A6" w:rsidRDefault="00943111" w:rsidP="000D74B3">
      <w:pPr>
        <w:pStyle w:val="Heading2"/>
      </w:pPr>
      <w:r w:rsidRPr="00F044A6">
        <w:t xml:space="preserve">MEMBERS OF </w:t>
      </w:r>
      <w:r w:rsidR="006A5047">
        <w:t>ST EWE</w:t>
      </w:r>
      <w:r w:rsidRPr="00F044A6">
        <w:t xml:space="preserve"> PARISH COUNCIL ARE HEREBY SUMMONED TO TRANSACT THE FOLLOWING BUSINESS:</w:t>
      </w:r>
    </w:p>
    <w:p w14:paraId="253F2CF5" w14:textId="77777777" w:rsidR="00961FCF" w:rsidRPr="00F044A6" w:rsidRDefault="00961FCF" w:rsidP="00961FCF">
      <w:pPr>
        <w:rPr>
          <w:rFonts w:cstheme="minorHAnsi"/>
        </w:rPr>
      </w:pPr>
    </w:p>
    <w:p w14:paraId="0F55A7A9" w14:textId="675E76CC" w:rsidR="007D1F66" w:rsidRPr="00EA3EB1" w:rsidRDefault="005306F9" w:rsidP="009C5668">
      <w:pPr>
        <w:pStyle w:val="Heading3"/>
        <w:rPr>
          <w:bCs/>
        </w:rPr>
      </w:pPr>
      <w:r w:rsidRPr="00394B3C">
        <w:t>Apologies for absence</w:t>
      </w:r>
      <w:r w:rsidR="0047440B">
        <w:t xml:space="preserve">: </w:t>
      </w:r>
    </w:p>
    <w:p w14:paraId="0C7359DA" w14:textId="77777777" w:rsidR="005306F9" w:rsidRPr="00F044A6" w:rsidRDefault="005306F9" w:rsidP="009C5668">
      <w:pPr>
        <w:pStyle w:val="Heading3"/>
      </w:pPr>
      <w:r w:rsidRPr="00F044A6">
        <w:t>Declarations of interest</w:t>
      </w:r>
      <w:r w:rsidR="00914B9D">
        <w:t>, etc.</w:t>
      </w:r>
    </w:p>
    <w:p w14:paraId="7FF9F489" w14:textId="77777777" w:rsidR="00C54102" w:rsidRDefault="005306F9" w:rsidP="009C5668">
      <w:pPr>
        <w:pStyle w:val="Heading4"/>
      </w:pPr>
      <w:r w:rsidRPr="00D80B1C">
        <w:t>Declarations re agenda items.</w:t>
      </w:r>
      <w:r w:rsidR="00C62B77" w:rsidRPr="00D80B1C">
        <w:t xml:space="preserve"> </w:t>
      </w:r>
    </w:p>
    <w:p w14:paraId="0F038654" w14:textId="304227C1" w:rsidR="005306F9" w:rsidRDefault="005306F9" w:rsidP="009C5668">
      <w:pPr>
        <w:pStyle w:val="Heading4"/>
      </w:pPr>
      <w:r w:rsidRPr="00F044A6">
        <w:t>Requests for dispensation.</w:t>
      </w:r>
      <w:r w:rsidR="00BE33CA">
        <w:t xml:space="preserve"> </w:t>
      </w:r>
      <w:r w:rsidR="00D80B1C">
        <w:t xml:space="preserve"> </w:t>
      </w:r>
    </w:p>
    <w:p w14:paraId="245C59CC" w14:textId="77777777" w:rsidR="00745A3C" w:rsidRDefault="00745A3C" w:rsidP="009C5668">
      <w:pPr>
        <w:pStyle w:val="Heading4"/>
        <w:numPr>
          <w:ilvl w:val="0"/>
          <w:numId w:val="0"/>
        </w:numPr>
        <w:ind w:left="851"/>
      </w:pPr>
    </w:p>
    <w:p w14:paraId="154505EE" w14:textId="044FC48A" w:rsidR="005306F9" w:rsidRDefault="005306F9" w:rsidP="009C5668">
      <w:pPr>
        <w:pStyle w:val="Heading3"/>
      </w:pPr>
      <w:r w:rsidRPr="00F044A6">
        <w:t>Public Session</w:t>
      </w:r>
      <w:r w:rsidR="005B6DFA">
        <w:t>:</w:t>
      </w:r>
    </w:p>
    <w:p w14:paraId="474C6414" w14:textId="364B1C47" w:rsidR="00CB54D6" w:rsidRPr="00CB54D6" w:rsidRDefault="00CB54D6" w:rsidP="00CB54D6">
      <w:pPr>
        <w:ind w:left="757"/>
        <w:rPr>
          <w:bCs/>
        </w:rPr>
      </w:pPr>
    </w:p>
    <w:p w14:paraId="140144E5" w14:textId="77777777" w:rsidR="005306F9" w:rsidRPr="00F044A6" w:rsidRDefault="005306F9" w:rsidP="009C5668">
      <w:pPr>
        <w:pStyle w:val="Heading3"/>
      </w:pPr>
      <w:r w:rsidRPr="00F044A6">
        <w:t>Meetings and governance</w:t>
      </w:r>
    </w:p>
    <w:p w14:paraId="7C3619FE" w14:textId="691A3CB1" w:rsidR="00941FB3" w:rsidRDefault="00941FB3" w:rsidP="009C5668">
      <w:pPr>
        <w:pStyle w:val="Heading4"/>
      </w:pPr>
      <w:r w:rsidRPr="00F044A6">
        <w:t xml:space="preserve">To approve and sign the minutes of the </w:t>
      </w:r>
      <w:r w:rsidR="002F624B">
        <w:t xml:space="preserve">Ordinary </w:t>
      </w:r>
      <w:r w:rsidRPr="000E148A">
        <w:t>Parish Council</w:t>
      </w:r>
      <w:r w:rsidRPr="00F044A6">
        <w:t xml:space="preserve"> meeting</w:t>
      </w:r>
      <w:r>
        <w:t xml:space="preserve"> held </w:t>
      </w:r>
      <w:r w:rsidR="001020E5">
        <w:t xml:space="preserve">on </w:t>
      </w:r>
      <w:r w:rsidR="00293F33">
        <w:t>1</w:t>
      </w:r>
      <w:r w:rsidR="009C5668">
        <w:t>3</w:t>
      </w:r>
      <w:r w:rsidR="00293F33">
        <w:rPr>
          <w:vertAlign w:val="superscript"/>
        </w:rPr>
        <w:t xml:space="preserve">th </w:t>
      </w:r>
      <w:r w:rsidR="009C5668">
        <w:t>July</w:t>
      </w:r>
      <w:r w:rsidR="00293F33">
        <w:t xml:space="preserve"> </w:t>
      </w:r>
      <w:r>
        <w:t>202</w:t>
      </w:r>
      <w:r w:rsidR="005451DE">
        <w:t>6</w:t>
      </w:r>
      <w:r w:rsidRPr="00F044A6">
        <w:t>.</w:t>
      </w:r>
      <w:r w:rsidR="005C1DC4">
        <w:t xml:space="preserve"> </w:t>
      </w:r>
    </w:p>
    <w:p w14:paraId="1E352974" w14:textId="77777777" w:rsidR="00FD18E4" w:rsidRDefault="00FD18E4" w:rsidP="009C5668">
      <w:pPr>
        <w:pStyle w:val="Heading4"/>
        <w:numPr>
          <w:ilvl w:val="0"/>
          <w:numId w:val="0"/>
        </w:numPr>
        <w:ind w:left="851"/>
      </w:pPr>
    </w:p>
    <w:p w14:paraId="5610C946" w14:textId="77777777" w:rsidR="005306F9" w:rsidRPr="00F044A6" w:rsidRDefault="005306F9" w:rsidP="009C5668">
      <w:pPr>
        <w:pStyle w:val="Heading3"/>
      </w:pPr>
      <w:r w:rsidRPr="00F044A6">
        <w:t>Finance</w:t>
      </w:r>
    </w:p>
    <w:p w14:paraId="076A1254" w14:textId="77777777" w:rsidR="00012889" w:rsidRDefault="005306F9" w:rsidP="009C5668">
      <w:pPr>
        <w:pStyle w:val="Heading4"/>
      </w:pPr>
      <w:r w:rsidRPr="00F044A6">
        <w:t xml:space="preserve">To authorise payments. </w:t>
      </w:r>
    </w:p>
    <w:p w14:paraId="799BD2C5" w14:textId="623D84D0" w:rsidR="0022138C" w:rsidRDefault="005E7D59" w:rsidP="00012889">
      <w:pPr>
        <w:pStyle w:val="Heading5"/>
      </w:pPr>
      <w:r>
        <w:t xml:space="preserve">Invoices </w:t>
      </w:r>
      <w:r w:rsidR="008F2C75">
        <w:t>to the sum of £</w:t>
      </w:r>
      <w:r w:rsidR="00580AFF">
        <w:t>414.00</w:t>
      </w:r>
      <w:r w:rsidR="00F022B4">
        <w:t xml:space="preserve"> Including VAT</w:t>
      </w:r>
    </w:p>
    <w:p w14:paraId="0EE3C6A1" w14:textId="60C9D7CD" w:rsidR="00924DCB" w:rsidRDefault="00924DCB" w:rsidP="009C5668">
      <w:pPr>
        <w:pStyle w:val="Heading4"/>
        <w:numPr>
          <w:ilvl w:val="0"/>
          <w:numId w:val="0"/>
        </w:numPr>
        <w:ind w:left="851"/>
      </w:pPr>
    </w:p>
    <w:p w14:paraId="09145027" w14:textId="77777777" w:rsidR="005306F9" w:rsidRPr="00F044A6" w:rsidRDefault="005306F9" w:rsidP="009C5668">
      <w:pPr>
        <w:pStyle w:val="Heading3"/>
      </w:pPr>
      <w:r w:rsidRPr="00F044A6">
        <w:t>Planning</w:t>
      </w:r>
      <w:r w:rsidR="00B835C9" w:rsidRPr="00B835C9">
        <w:t>, Enforcement &amp; Compliance.</w:t>
      </w:r>
    </w:p>
    <w:p w14:paraId="4EDCED4A" w14:textId="792CDA9E" w:rsidR="00072CF6" w:rsidRDefault="00B835C9" w:rsidP="009C5668">
      <w:pPr>
        <w:pStyle w:val="Heading4"/>
      </w:pPr>
      <w:r w:rsidRPr="00B835C9">
        <w:t>Of note &amp; correspondence</w:t>
      </w:r>
      <w:r>
        <w:t xml:space="preserve">. </w:t>
      </w:r>
      <w:r w:rsidRPr="008816E4">
        <w:t>(Planning decisions are reported in Clerk’s Notes.)</w:t>
      </w:r>
    </w:p>
    <w:p w14:paraId="4F185DB0" w14:textId="09757A9B" w:rsidR="004E4E63" w:rsidRDefault="001D3E97" w:rsidP="009C5668">
      <w:pPr>
        <w:pStyle w:val="Heading5"/>
      </w:pPr>
      <w:r w:rsidRPr="001D3E97">
        <w:rPr>
          <w:b/>
          <w:bCs/>
        </w:rPr>
        <w:lastRenderedPageBreak/>
        <w:t>PA26/05008</w:t>
      </w:r>
      <w:r w:rsidR="004E4E63" w:rsidRPr="004E4E63">
        <w:t>; </w:t>
      </w:r>
      <w:r w:rsidR="008E6F6E" w:rsidRPr="008E6F6E">
        <w:t>Proposed change of use of the disabled holiday unit and the adjoining</w:t>
      </w:r>
      <w:r w:rsidR="008E6F6E" w:rsidRPr="008E6F6E">
        <w:br/>
        <w:t>guesthouse to a single dwelling</w:t>
      </w:r>
      <w:r w:rsidR="00FE7342">
        <w:t xml:space="preserve">. </w:t>
      </w:r>
    </w:p>
    <w:p w14:paraId="001CB66A" w14:textId="00E5003C" w:rsidR="008816E4" w:rsidRDefault="00B835C9" w:rsidP="009C5668">
      <w:pPr>
        <w:pStyle w:val="Heading4"/>
        <w:rPr>
          <w:rStyle w:val="Heading4Char"/>
        </w:rPr>
      </w:pPr>
      <w:r w:rsidRPr="009A0D88">
        <w:rPr>
          <w:rStyle w:val="Heading4Char"/>
        </w:rPr>
        <w:t>Enforcement &amp; compliance</w:t>
      </w:r>
      <w:r w:rsidR="008816E4" w:rsidRPr="009A0D88">
        <w:rPr>
          <w:rStyle w:val="Heading4Char"/>
        </w:rPr>
        <w:t>.</w:t>
      </w:r>
      <w:r w:rsidRPr="009A0D88">
        <w:rPr>
          <w:rStyle w:val="Heading4Char"/>
        </w:rPr>
        <w:t xml:space="preserve"> </w:t>
      </w:r>
    </w:p>
    <w:p w14:paraId="688EB063" w14:textId="744BD45B" w:rsidR="00131876" w:rsidRPr="00131876" w:rsidRDefault="00131876" w:rsidP="009C5668">
      <w:pPr>
        <w:pStyle w:val="Heading4"/>
      </w:pPr>
      <w:r w:rsidRPr="00131876">
        <w:t>Consultee comments</w:t>
      </w:r>
      <w:r w:rsidR="00360655">
        <w:t xml:space="preserve">. </w:t>
      </w:r>
    </w:p>
    <w:p w14:paraId="7224CC2E" w14:textId="77777777" w:rsidR="00752704" w:rsidRDefault="00752704" w:rsidP="009C5668">
      <w:pPr>
        <w:pStyle w:val="Heading3"/>
        <w:numPr>
          <w:ilvl w:val="0"/>
          <w:numId w:val="0"/>
        </w:numPr>
      </w:pPr>
    </w:p>
    <w:p w14:paraId="50C80E77" w14:textId="77777777" w:rsidR="007658C5" w:rsidRDefault="007658C5" w:rsidP="009C5668">
      <w:pPr>
        <w:pStyle w:val="Heading4"/>
        <w:numPr>
          <w:ilvl w:val="0"/>
          <w:numId w:val="0"/>
        </w:numPr>
        <w:ind w:left="851"/>
      </w:pPr>
    </w:p>
    <w:p w14:paraId="101A2855" w14:textId="77777777" w:rsidR="005306F9" w:rsidRPr="00BF1111" w:rsidRDefault="005306F9" w:rsidP="009C5668">
      <w:pPr>
        <w:pStyle w:val="Heading3"/>
        <w:rPr>
          <w:b w:val="0"/>
          <w:bCs/>
        </w:rPr>
      </w:pPr>
      <w:r w:rsidRPr="00F044A6">
        <w:t>Business for the next meeting</w:t>
      </w:r>
      <w:r w:rsidR="00B26134" w:rsidRPr="00B26134">
        <w:t xml:space="preserve">. </w:t>
      </w:r>
      <w:r w:rsidR="00B26134" w:rsidRPr="00BF1111">
        <w:rPr>
          <w:b w:val="0"/>
          <w:bCs/>
        </w:rPr>
        <w:t>To receive requests for agenda items.</w:t>
      </w:r>
    </w:p>
    <w:p w14:paraId="05CD2F73" w14:textId="60A23477" w:rsidR="005306F9" w:rsidRPr="00BF1111" w:rsidRDefault="005306F9" w:rsidP="009C5668">
      <w:pPr>
        <w:pStyle w:val="Heading3"/>
        <w:rPr>
          <w:b w:val="0"/>
          <w:bCs/>
        </w:rPr>
      </w:pPr>
      <w:r w:rsidRPr="00F044A6">
        <w:t>Dates of next meetings</w:t>
      </w:r>
      <w:r w:rsidR="00ED7874">
        <w:t xml:space="preserve">: </w:t>
      </w:r>
      <w:r w:rsidR="008B1537" w:rsidRPr="00BF1111">
        <w:rPr>
          <w:b w:val="0"/>
          <w:bCs/>
        </w:rPr>
        <w:t>14</w:t>
      </w:r>
      <w:r w:rsidR="005451DE" w:rsidRPr="00BF1111">
        <w:rPr>
          <w:b w:val="0"/>
          <w:bCs/>
          <w:vertAlign w:val="superscript"/>
        </w:rPr>
        <w:t>th</w:t>
      </w:r>
      <w:r w:rsidR="005451DE" w:rsidRPr="00BF1111">
        <w:rPr>
          <w:b w:val="0"/>
          <w:bCs/>
        </w:rPr>
        <w:t xml:space="preserve"> </w:t>
      </w:r>
      <w:r w:rsidR="00352F8A" w:rsidRPr="00BF1111">
        <w:rPr>
          <w:b w:val="0"/>
          <w:bCs/>
        </w:rPr>
        <w:t>September</w:t>
      </w:r>
      <w:r w:rsidR="005451DE" w:rsidRPr="00BF1111">
        <w:rPr>
          <w:b w:val="0"/>
          <w:bCs/>
        </w:rPr>
        <w:t xml:space="preserve"> 2026</w:t>
      </w:r>
    </w:p>
    <w:p w14:paraId="3F07EADE" w14:textId="5BE2E662" w:rsidR="0043111A" w:rsidRPr="005E7D59" w:rsidRDefault="0043111A" w:rsidP="0043111A">
      <w:pPr>
        <w:rPr>
          <w:bCs/>
        </w:rPr>
      </w:pPr>
      <w:r w:rsidRPr="005E7D59">
        <w:rPr>
          <w:rFonts w:ascii="Calibri" w:hAnsi="Calibri" w:cs="Times New Roman"/>
          <w:bCs/>
        </w:rPr>
        <w:t>Meeting closed at</w:t>
      </w:r>
      <w:r w:rsidR="00241351">
        <w:rPr>
          <w:rFonts w:ascii="Calibri" w:hAnsi="Calibri" w:cs="Times New Roman"/>
          <w:bCs/>
        </w:rPr>
        <w:t xml:space="preserve">: </w:t>
      </w:r>
    </w:p>
    <w:p w14:paraId="2BA20B9F" w14:textId="77777777" w:rsidR="00C61211" w:rsidRPr="00C61211" w:rsidRDefault="00C61211" w:rsidP="009C5668">
      <w:pPr>
        <w:pStyle w:val="Heading4"/>
      </w:pPr>
      <w:r w:rsidRPr="00C61211">
        <w:t>If needed, an extraordinary meeting may be called by the Chairman.</w:t>
      </w:r>
    </w:p>
    <w:p w14:paraId="02A49920" w14:textId="25683E0B" w:rsidR="005306F9" w:rsidRPr="00F044A6" w:rsidRDefault="005306F9" w:rsidP="009C5668">
      <w:pPr>
        <w:pStyle w:val="Heading4"/>
        <w:numPr>
          <w:ilvl w:val="0"/>
          <w:numId w:val="0"/>
        </w:numPr>
        <w:ind w:left="567"/>
      </w:pPr>
    </w:p>
    <w:p w14:paraId="45F03838" w14:textId="77777777" w:rsidR="005306F9" w:rsidRPr="001061D3" w:rsidRDefault="005306F9" w:rsidP="001061D3">
      <w:pPr>
        <w:pStyle w:val="Heading1"/>
        <w:jc w:val="left"/>
        <w:rPr>
          <w:sz w:val="28"/>
          <w:szCs w:val="28"/>
          <w:u w:val="none"/>
        </w:rPr>
      </w:pPr>
      <w:r w:rsidRPr="001061D3">
        <w:rPr>
          <w:sz w:val="28"/>
          <w:szCs w:val="28"/>
          <w:u w:val="none"/>
        </w:rPr>
        <w:t>SIGNED:</w:t>
      </w:r>
    </w:p>
    <w:p w14:paraId="55AE9C43" w14:textId="77777777" w:rsidR="00C47C61" w:rsidRDefault="00C47C61" w:rsidP="005306F9">
      <w:pPr>
        <w:rPr>
          <w:rFonts w:cstheme="minorHAnsi"/>
          <w:b/>
          <w:bCs/>
          <w:i/>
          <w:iCs/>
        </w:rPr>
      </w:pPr>
    </w:p>
    <w:p w14:paraId="228EEAC9" w14:textId="1C892DCC" w:rsidR="006A5047" w:rsidRPr="00CC4764" w:rsidRDefault="006A5047" w:rsidP="005306F9">
      <w:pPr>
        <w:rPr>
          <w:rFonts w:cstheme="minorHAnsi"/>
          <w:b/>
          <w:bCs/>
          <w:i/>
          <w:iCs/>
        </w:rPr>
      </w:pPr>
      <w:r w:rsidRPr="00CC4764">
        <w:rPr>
          <w:rFonts w:cstheme="minorHAnsi"/>
          <w:b/>
          <w:bCs/>
          <w:i/>
          <w:iCs/>
        </w:rPr>
        <w:t>Will Richards</w:t>
      </w:r>
    </w:p>
    <w:p w14:paraId="5FD1E055" w14:textId="77777777" w:rsidR="005306F9" w:rsidRPr="00196311" w:rsidRDefault="005306F9" w:rsidP="005306F9">
      <w:pPr>
        <w:rPr>
          <w:rFonts w:cstheme="minorHAnsi"/>
          <w:b/>
          <w:bCs/>
          <w:i/>
          <w:iCs/>
        </w:rPr>
      </w:pPr>
      <w:r w:rsidRPr="00CC4764">
        <w:rPr>
          <w:rFonts w:cstheme="minorHAnsi"/>
          <w:b/>
          <w:bCs/>
          <w:i/>
          <w:iCs/>
        </w:rPr>
        <w:t>Chai</w:t>
      </w:r>
      <w:r w:rsidR="006A5047" w:rsidRPr="00CC4764">
        <w:rPr>
          <w:rFonts w:cstheme="minorHAnsi"/>
          <w:b/>
          <w:bCs/>
          <w:i/>
          <w:iCs/>
        </w:rPr>
        <w:t>rman</w:t>
      </w:r>
      <w:r w:rsidRPr="00CC4764">
        <w:rPr>
          <w:rFonts w:cstheme="minorHAnsi"/>
          <w:b/>
          <w:bCs/>
          <w:i/>
          <w:iCs/>
        </w:rPr>
        <w:t xml:space="preserve"> of </w:t>
      </w:r>
      <w:r w:rsidR="006A5047" w:rsidRPr="00CC4764">
        <w:rPr>
          <w:rFonts w:cstheme="minorHAnsi"/>
          <w:b/>
          <w:bCs/>
          <w:i/>
          <w:iCs/>
        </w:rPr>
        <w:t>St Ewe</w:t>
      </w:r>
      <w:r w:rsidRPr="00CC4764">
        <w:rPr>
          <w:rFonts w:cstheme="minorHAnsi"/>
          <w:b/>
          <w:bCs/>
          <w:i/>
          <w:iCs/>
        </w:rPr>
        <w:t xml:space="preserve"> Parish Council</w:t>
      </w:r>
    </w:p>
    <w:p w14:paraId="6C786328" w14:textId="77777777" w:rsidR="00752704" w:rsidRDefault="00752704" w:rsidP="005306F9">
      <w:pPr>
        <w:rPr>
          <w:rFonts w:cstheme="minorHAnsi"/>
          <w:b/>
          <w:bCs/>
          <w:i/>
          <w:iCs/>
        </w:rPr>
      </w:pPr>
    </w:p>
    <w:p w14:paraId="45101A1E" w14:textId="3557773C" w:rsidR="005306F9" w:rsidRPr="00401455" w:rsidRDefault="00752704" w:rsidP="005306F9">
      <w:pPr>
        <w:rPr>
          <w:rFonts w:cstheme="minorHAnsi"/>
          <w:i/>
          <w:iCs/>
        </w:rPr>
      </w:pPr>
      <w:r>
        <w:rPr>
          <w:rFonts w:cstheme="minorHAnsi"/>
          <w:b/>
          <w:bCs/>
          <w:i/>
          <w:iCs/>
        </w:rPr>
        <w:t xml:space="preserve">Date: </w:t>
      </w:r>
      <w:r w:rsidR="00D863BE">
        <w:rPr>
          <w:rFonts w:cstheme="minorHAnsi"/>
          <w:i/>
          <w:iCs/>
        </w:rPr>
        <w:t>1</w:t>
      </w:r>
      <w:r w:rsidR="005E7D59">
        <w:rPr>
          <w:rFonts w:cstheme="minorHAnsi"/>
          <w:i/>
          <w:iCs/>
        </w:rPr>
        <w:t>0</w:t>
      </w:r>
      <w:r w:rsidR="005742D6" w:rsidRPr="005742D6">
        <w:rPr>
          <w:rFonts w:cstheme="minorHAnsi"/>
          <w:i/>
          <w:iCs/>
          <w:vertAlign w:val="superscript"/>
        </w:rPr>
        <w:t>th</w:t>
      </w:r>
      <w:r w:rsidR="005742D6">
        <w:rPr>
          <w:rFonts w:cstheme="minorHAnsi"/>
          <w:i/>
          <w:iCs/>
        </w:rPr>
        <w:t xml:space="preserve"> </w:t>
      </w:r>
      <w:r w:rsidR="005E7D59">
        <w:rPr>
          <w:rFonts w:cstheme="minorHAnsi"/>
          <w:i/>
          <w:iCs/>
        </w:rPr>
        <w:t>August</w:t>
      </w:r>
      <w:r w:rsidR="00D863BE">
        <w:rPr>
          <w:rFonts w:cstheme="minorHAnsi"/>
          <w:i/>
          <w:iCs/>
        </w:rPr>
        <w:t xml:space="preserve"> </w:t>
      </w:r>
      <w:r w:rsidR="005742D6">
        <w:rPr>
          <w:rFonts w:cstheme="minorHAnsi"/>
          <w:i/>
          <w:iCs/>
        </w:rPr>
        <w:t>2026</w:t>
      </w:r>
    </w:p>
    <w:sectPr w:rsidR="005306F9" w:rsidRPr="00401455" w:rsidSect="00B06251">
      <w:pgSz w:w="11906" w:h="16838"/>
      <w:pgMar w:top="720" w:right="567" w:bottom="72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E62BF"/>
    <w:multiLevelType w:val="hybridMultilevel"/>
    <w:tmpl w:val="EA567D58"/>
    <w:lvl w:ilvl="0" w:tplc="08090017">
      <w:start w:val="1"/>
      <w:numFmt w:val="lowerLetter"/>
      <w:lvlText w:val="%1)"/>
      <w:lvlJc w:val="lef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 w15:restartNumberingAfterBreak="0">
    <w:nsid w:val="4A3D549B"/>
    <w:multiLevelType w:val="hybridMultilevel"/>
    <w:tmpl w:val="07D864C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5290381E"/>
    <w:multiLevelType w:val="multilevel"/>
    <w:tmpl w:val="F3A8F894"/>
    <w:lvl w:ilvl="0">
      <w:start w:val="95"/>
      <w:numFmt w:val="decimal"/>
      <w:pStyle w:val="Heading3"/>
      <w:lvlText w:val="26/%1"/>
      <w:lvlJc w:val="right"/>
      <w:pPr>
        <w:tabs>
          <w:tab w:val="num" w:pos="567"/>
        </w:tabs>
        <w:ind w:left="567" w:hanging="170"/>
      </w:pPr>
      <w:rPr>
        <w:rFonts w:cs="Times New Roman" w:hint="default"/>
        <w:b w:val="0"/>
      </w:rPr>
    </w:lvl>
    <w:lvl w:ilvl="1">
      <w:start w:val="1"/>
      <w:numFmt w:val="lowerLetter"/>
      <w:pStyle w:val="Heading4"/>
      <w:lvlText w:val="%2)"/>
      <w:lvlJc w:val="left"/>
      <w:pPr>
        <w:tabs>
          <w:tab w:val="num" w:pos="851"/>
        </w:tabs>
        <w:ind w:left="851" w:hanging="284"/>
      </w:pPr>
      <w:rPr>
        <w:rFonts w:cs="Times New Roman" w:hint="default"/>
      </w:rPr>
    </w:lvl>
    <w:lvl w:ilvl="2">
      <w:start w:val="1"/>
      <w:numFmt w:val="lowerRoman"/>
      <w:pStyle w:val="Heading5"/>
      <w:lvlText w:val="%3."/>
      <w:lvlJc w:val="left"/>
      <w:pPr>
        <w:tabs>
          <w:tab w:val="num" w:pos="1389"/>
        </w:tabs>
        <w:ind w:left="1389" w:hanging="396"/>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68D05284"/>
    <w:multiLevelType w:val="hybridMultilevel"/>
    <w:tmpl w:val="C36EEA14"/>
    <w:lvl w:ilvl="0" w:tplc="08090013">
      <w:start w:val="1"/>
      <w:numFmt w:val="upperRoman"/>
      <w:lvlText w:val="%1."/>
      <w:lvlJc w:val="righ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4" w15:restartNumberingAfterBreak="0">
    <w:nsid w:val="7F4005ED"/>
    <w:multiLevelType w:val="multilevel"/>
    <w:tmpl w:val="F0A0DFAE"/>
    <w:name w:val="AGENDA List 2"/>
    <w:lvl w:ilvl="0">
      <w:start w:val="100"/>
      <w:numFmt w:val="decimal"/>
      <w:lvlText w:val="19/%1"/>
      <w:lvlJc w:val="right"/>
      <w:pPr>
        <w:ind w:left="907" w:hanging="227"/>
      </w:pPr>
      <w:rPr>
        <w:rFonts w:hint="default"/>
        <w:b w:val="0"/>
      </w:rPr>
    </w:lvl>
    <w:lvl w:ilvl="1">
      <w:start w:val="1"/>
      <w:numFmt w:val="lowerLetter"/>
      <w:lvlText w:val="%2)"/>
      <w:lvlJc w:val="left"/>
      <w:pPr>
        <w:ind w:left="680" w:hanging="396"/>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5227747">
    <w:abstractNumId w:val="2"/>
  </w:num>
  <w:num w:numId="2" w16cid:durableId="452090409">
    <w:abstractNumId w:val="4"/>
  </w:num>
  <w:num w:numId="3" w16cid:durableId="797912531">
    <w:abstractNumId w:val="0"/>
  </w:num>
  <w:num w:numId="4" w16cid:durableId="1393189672">
    <w:abstractNumId w:val="1"/>
  </w:num>
  <w:num w:numId="5" w16cid:durableId="727803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36"/>
    <w:rsid w:val="00005127"/>
    <w:rsid w:val="00005CC2"/>
    <w:rsid w:val="00012889"/>
    <w:rsid w:val="00013BF7"/>
    <w:rsid w:val="00021FF0"/>
    <w:rsid w:val="00051FB6"/>
    <w:rsid w:val="000566A6"/>
    <w:rsid w:val="00072CF6"/>
    <w:rsid w:val="0008073A"/>
    <w:rsid w:val="0008322F"/>
    <w:rsid w:val="000864D6"/>
    <w:rsid w:val="000920AD"/>
    <w:rsid w:val="000B2E8A"/>
    <w:rsid w:val="000B5C92"/>
    <w:rsid w:val="000C127A"/>
    <w:rsid w:val="000C2207"/>
    <w:rsid w:val="000C331C"/>
    <w:rsid w:val="000D74B3"/>
    <w:rsid w:val="000E148A"/>
    <w:rsid w:val="000F0CF6"/>
    <w:rsid w:val="00100724"/>
    <w:rsid w:val="001020E5"/>
    <w:rsid w:val="00102AF2"/>
    <w:rsid w:val="00104518"/>
    <w:rsid w:val="001061D3"/>
    <w:rsid w:val="00107295"/>
    <w:rsid w:val="00110929"/>
    <w:rsid w:val="001125F6"/>
    <w:rsid w:val="00116033"/>
    <w:rsid w:val="00117595"/>
    <w:rsid w:val="00122CF1"/>
    <w:rsid w:val="00126DCE"/>
    <w:rsid w:val="00131876"/>
    <w:rsid w:val="00132AF0"/>
    <w:rsid w:val="00136F70"/>
    <w:rsid w:val="0014297B"/>
    <w:rsid w:val="00167C0C"/>
    <w:rsid w:val="001764E7"/>
    <w:rsid w:val="001805BC"/>
    <w:rsid w:val="001875D3"/>
    <w:rsid w:val="00192191"/>
    <w:rsid w:val="00192486"/>
    <w:rsid w:val="00196311"/>
    <w:rsid w:val="001964D4"/>
    <w:rsid w:val="00196C2F"/>
    <w:rsid w:val="001A66C6"/>
    <w:rsid w:val="001A7FF2"/>
    <w:rsid w:val="001B11FC"/>
    <w:rsid w:val="001B4CFE"/>
    <w:rsid w:val="001C158D"/>
    <w:rsid w:val="001C2D1C"/>
    <w:rsid w:val="001C50EF"/>
    <w:rsid w:val="001C5799"/>
    <w:rsid w:val="001D0021"/>
    <w:rsid w:val="001D3E97"/>
    <w:rsid w:val="001D40A5"/>
    <w:rsid w:val="001D5F7E"/>
    <w:rsid w:val="001E4770"/>
    <w:rsid w:val="001E5C39"/>
    <w:rsid w:val="001E6D9D"/>
    <w:rsid w:val="001F121D"/>
    <w:rsid w:val="002007F6"/>
    <w:rsid w:val="00200F9E"/>
    <w:rsid w:val="00202478"/>
    <w:rsid w:val="00207B6B"/>
    <w:rsid w:val="0021159A"/>
    <w:rsid w:val="002172EA"/>
    <w:rsid w:val="0022138C"/>
    <w:rsid w:val="00222C09"/>
    <w:rsid w:val="00233777"/>
    <w:rsid w:val="00235F27"/>
    <w:rsid w:val="00236046"/>
    <w:rsid w:val="00236872"/>
    <w:rsid w:val="002400E5"/>
    <w:rsid w:val="00241351"/>
    <w:rsid w:val="0025020A"/>
    <w:rsid w:val="00254A51"/>
    <w:rsid w:val="002559A5"/>
    <w:rsid w:val="00262CD7"/>
    <w:rsid w:val="00277F42"/>
    <w:rsid w:val="00280CC3"/>
    <w:rsid w:val="00281018"/>
    <w:rsid w:val="00284CBE"/>
    <w:rsid w:val="002854D6"/>
    <w:rsid w:val="00290D14"/>
    <w:rsid w:val="00293D39"/>
    <w:rsid w:val="00293F33"/>
    <w:rsid w:val="002A39CF"/>
    <w:rsid w:val="002B6213"/>
    <w:rsid w:val="002C0EF2"/>
    <w:rsid w:val="002C594D"/>
    <w:rsid w:val="002D1670"/>
    <w:rsid w:val="002D2224"/>
    <w:rsid w:val="002F03E1"/>
    <w:rsid w:val="002F14E8"/>
    <w:rsid w:val="002F3D57"/>
    <w:rsid w:val="002F624B"/>
    <w:rsid w:val="00300398"/>
    <w:rsid w:val="00303C5D"/>
    <w:rsid w:val="00321B41"/>
    <w:rsid w:val="00327F5B"/>
    <w:rsid w:val="00333AE5"/>
    <w:rsid w:val="00333CF1"/>
    <w:rsid w:val="00335CE9"/>
    <w:rsid w:val="003424A6"/>
    <w:rsid w:val="0035067E"/>
    <w:rsid w:val="00352B4E"/>
    <w:rsid w:val="00352F8A"/>
    <w:rsid w:val="00360655"/>
    <w:rsid w:val="0036472F"/>
    <w:rsid w:val="0036516F"/>
    <w:rsid w:val="003653AE"/>
    <w:rsid w:val="00374C4D"/>
    <w:rsid w:val="003830C7"/>
    <w:rsid w:val="003831BD"/>
    <w:rsid w:val="00385899"/>
    <w:rsid w:val="00386DC9"/>
    <w:rsid w:val="00391D78"/>
    <w:rsid w:val="00394602"/>
    <w:rsid w:val="00394B3C"/>
    <w:rsid w:val="003A2C88"/>
    <w:rsid w:val="003A476F"/>
    <w:rsid w:val="003A61BD"/>
    <w:rsid w:val="003B33BB"/>
    <w:rsid w:val="003B7A40"/>
    <w:rsid w:val="003E17DC"/>
    <w:rsid w:val="003E23F3"/>
    <w:rsid w:val="003E2717"/>
    <w:rsid w:val="003E5C8C"/>
    <w:rsid w:val="003F3608"/>
    <w:rsid w:val="003F48CE"/>
    <w:rsid w:val="003F70C5"/>
    <w:rsid w:val="00401455"/>
    <w:rsid w:val="0040579A"/>
    <w:rsid w:val="00406DF8"/>
    <w:rsid w:val="00413173"/>
    <w:rsid w:val="00417727"/>
    <w:rsid w:val="0042378A"/>
    <w:rsid w:val="00427150"/>
    <w:rsid w:val="00430303"/>
    <w:rsid w:val="0043111A"/>
    <w:rsid w:val="004460E0"/>
    <w:rsid w:val="00450B30"/>
    <w:rsid w:val="0046134D"/>
    <w:rsid w:val="00465CA0"/>
    <w:rsid w:val="0047440B"/>
    <w:rsid w:val="00480F97"/>
    <w:rsid w:val="00482D6B"/>
    <w:rsid w:val="00487E36"/>
    <w:rsid w:val="00491BC9"/>
    <w:rsid w:val="00493159"/>
    <w:rsid w:val="004A1249"/>
    <w:rsid w:val="004B1832"/>
    <w:rsid w:val="004C3B6A"/>
    <w:rsid w:val="004C5AFF"/>
    <w:rsid w:val="004D51BB"/>
    <w:rsid w:val="004D5928"/>
    <w:rsid w:val="004D69CC"/>
    <w:rsid w:val="004D7A31"/>
    <w:rsid w:val="004D7ACD"/>
    <w:rsid w:val="004E17AF"/>
    <w:rsid w:val="004E3127"/>
    <w:rsid w:val="004E4E63"/>
    <w:rsid w:val="004E5328"/>
    <w:rsid w:val="004E583F"/>
    <w:rsid w:val="004E637B"/>
    <w:rsid w:val="004F66E4"/>
    <w:rsid w:val="00505A17"/>
    <w:rsid w:val="00510D26"/>
    <w:rsid w:val="005306F9"/>
    <w:rsid w:val="005344C2"/>
    <w:rsid w:val="005400B9"/>
    <w:rsid w:val="00543453"/>
    <w:rsid w:val="00543B02"/>
    <w:rsid w:val="005451DE"/>
    <w:rsid w:val="0055023F"/>
    <w:rsid w:val="00553370"/>
    <w:rsid w:val="00561E5E"/>
    <w:rsid w:val="005677F2"/>
    <w:rsid w:val="005742D6"/>
    <w:rsid w:val="00580AFF"/>
    <w:rsid w:val="005833AF"/>
    <w:rsid w:val="0058383C"/>
    <w:rsid w:val="00585E30"/>
    <w:rsid w:val="00590620"/>
    <w:rsid w:val="005911F7"/>
    <w:rsid w:val="00595B06"/>
    <w:rsid w:val="005A4044"/>
    <w:rsid w:val="005A6F56"/>
    <w:rsid w:val="005A7C27"/>
    <w:rsid w:val="005B0967"/>
    <w:rsid w:val="005B2BF5"/>
    <w:rsid w:val="005B6DFA"/>
    <w:rsid w:val="005C1DC4"/>
    <w:rsid w:val="005C2528"/>
    <w:rsid w:val="005C479D"/>
    <w:rsid w:val="005D34A3"/>
    <w:rsid w:val="005D4EF0"/>
    <w:rsid w:val="005D59C7"/>
    <w:rsid w:val="005E1C76"/>
    <w:rsid w:val="005E3DB4"/>
    <w:rsid w:val="005E3E7D"/>
    <w:rsid w:val="005E3F18"/>
    <w:rsid w:val="005E64C5"/>
    <w:rsid w:val="005E698E"/>
    <w:rsid w:val="005E7D59"/>
    <w:rsid w:val="005F3B8F"/>
    <w:rsid w:val="005F5289"/>
    <w:rsid w:val="005F69A2"/>
    <w:rsid w:val="005F7A2D"/>
    <w:rsid w:val="005F7FA7"/>
    <w:rsid w:val="006001C5"/>
    <w:rsid w:val="00604060"/>
    <w:rsid w:val="0060540A"/>
    <w:rsid w:val="00607730"/>
    <w:rsid w:val="00607FC8"/>
    <w:rsid w:val="00625589"/>
    <w:rsid w:val="006311A9"/>
    <w:rsid w:val="006368B3"/>
    <w:rsid w:val="0065215D"/>
    <w:rsid w:val="00654D2C"/>
    <w:rsid w:val="0065640E"/>
    <w:rsid w:val="00667532"/>
    <w:rsid w:val="00671B46"/>
    <w:rsid w:val="00676C67"/>
    <w:rsid w:val="00676F2A"/>
    <w:rsid w:val="00680B9B"/>
    <w:rsid w:val="00687368"/>
    <w:rsid w:val="0069230A"/>
    <w:rsid w:val="00694BCE"/>
    <w:rsid w:val="006A3FAA"/>
    <w:rsid w:val="006A5047"/>
    <w:rsid w:val="006A5217"/>
    <w:rsid w:val="006B01CF"/>
    <w:rsid w:val="006B0EDB"/>
    <w:rsid w:val="006B5892"/>
    <w:rsid w:val="006C78CD"/>
    <w:rsid w:val="006D2CE2"/>
    <w:rsid w:val="006D360E"/>
    <w:rsid w:val="006D6D1C"/>
    <w:rsid w:val="006E1307"/>
    <w:rsid w:val="006E26D0"/>
    <w:rsid w:val="006F6CA9"/>
    <w:rsid w:val="007022DD"/>
    <w:rsid w:val="00705A39"/>
    <w:rsid w:val="00707938"/>
    <w:rsid w:val="00711292"/>
    <w:rsid w:val="007146E0"/>
    <w:rsid w:val="00722108"/>
    <w:rsid w:val="00725631"/>
    <w:rsid w:val="007313C0"/>
    <w:rsid w:val="00734449"/>
    <w:rsid w:val="00743F49"/>
    <w:rsid w:val="00745A3C"/>
    <w:rsid w:val="00751C0D"/>
    <w:rsid w:val="00752704"/>
    <w:rsid w:val="0075470A"/>
    <w:rsid w:val="00756FF5"/>
    <w:rsid w:val="007658C5"/>
    <w:rsid w:val="00773EF7"/>
    <w:rsid w:val="00782721"/>
    <w:rsid w:val="00783BFA"/>
    <w:rsid w:val="007875C7"/>
    <w:rsid w:val="00787684"/>
    <w:rsid w:val="00796BD6"/>
    <w:rsid w:val="007B3D71"/>
    <w:rsid w:val="007B46E5"/>
    <w:rsid w:val="007C1E6A"/>
    <w:rsid w:val="007C2626"/>
    <w:rsid w:val="007D1F66"/>
    <w:rsid w:val="007D6EA5"/>
    <w:rsid w:val="007E483F"/>
    <w:rsid w:val="007F0108"/>
    <w:rsid w:val="007F178D"/>
    <w:rsid w:val="007F234C"/>
    <w:rsid w:val="007F7E9F"/>
    <w:rsid w:val="0080357E"/>
    <w:rsid w:val="00804674"/>
    <w:rsid w:val="00805767"/>
    <w:rsid w:val="00811CA6"/>
    <w:rsid w:val="00817EBE"/>
    <w:rsid w:val="00823EA6"/>
    <w:rsid w:val="008369E9"/>
    <w:rsid w:val="00836FBE"/>
    <w:rsid w:val="008444C8"/>
    <w:rsid w:val="00845E6D"/>
    <w:rsid w:val="00847252"/>
    <w:rsid w:val="00850151"/>
    <w:rsid w:val="00854CF0"/>
    <w:rsid w:val="00872CF4"/>
    <w:rsid w:val="00880EE4"/>
    <w:rsid w:val="008816E4"/>
    <w:rsid w:val="00890529"/>
    <w:rsid w:val="008B080F"/>
    <w:rsid w:val="008B1537"/>
    <w:rsid w:val="008B2D6F"/>
    <w:rsid w:val="008C1023"/>
    <w:rsid w:val="008C1436"/>
    <w:rsid w:val="008C39A7"/>
    <w:rsid w:val="008C6720"/>
    <w:rsid w:val="008D1C04"/>
    <w:rsid w:val="008D45BA"/>
    <w:rsid w:val="008D4CA4"/>
    <w:rsid w:val="008E6F6E"/>
    <w:rsid w:val="008F2C75"/>
    <w:rsid w:val="008F2F33"/>
    <w:rsid w:val="008F70D8"/>
    <w:rsid w:val="00911C1D"/>
    <w:rsid w:val="00914B9D"/>
    <w:rsid w:val="00916F2A"/>
    <w:rsid w:val="00924DCB"/>
    <w:rsid w:val="00930DFD"/>
    <w:rsid w:val="00935738"/>
    <w:rsid w:val="00937C14"/>
    <w:rsid w:val="00941FB3"/>
    <w:rsid w:val="00942E72"/>
    <w:rsid w:val="00943111"/>
    <w:rsid w:val="00953AB5"/>
    <w:rsid w:val="00956DD0"/>
    <w:rsid w:val="00957186"/>
    <w:rsid w:val="00961FCF"/>
    <w:rsid w:val="0097323C"/>
    <w:rsid w:val="00981A9A"/>
    <w:rsid w:val="00983026"/>
    <w:rsid w:val="009905A9"/>
    <w:rsid w:val="00997723"/>
    <w:rsid w:val="009A0D88"/>
    <w:rsid w:val="009A445E"/>
    <w:rsid w:val="009C5668"/>
    <w:rsid w:val="009C7045"/>
    <w:rsid w:val="009D3164"/>
    <w:rsid w:val="009D37A2"/>
    <w:rsid w:val="009E0A8A"/>
    <w:rsid w:val="009E3828"/>
    <w:rsid w:val="009F2B3A"/>
    <w:rsid w:val="009F4EC9"/>
    <w:rsid w:val="009F59F8"/>
    <w:rsid w:val="009F6F9B"/>
    <w:rsid w:val="00A0723E"/>
    <w:rsid w:val="00A0731D"/>
    <w:rsid w:val="00A07EA7"/>
    <w:rsid w:val="00A22B60"/>
    <w:rsid w:val="00A257B6"/>
    <w:rsid w:val="00A323C7"/>
    <w:rsid w:val="00A36007"/>
    <w:rsid w:val="00A42F2D"/>
    <w:rsid w:val="00A44CA2"/>
    <w:rsid w:val="00A461AA"/>
    <w:rsid w:val="00A5137F"/>
    <w:rsid w:val="00A60BA3"/>
    <w:rsid w:val="00A655E8"/>
    <w:rsid w:val="00A72C30"/>
    <w:rsid w:val="00A76941"/>
    <w:rsid w:val="00A774D9"/>
    <w:rsid w:val="00A77BFA"/>
    <w:rsid w:val="00A80AEC"/>
    <w:rsid w:val="00A84720"/>
    <w:rsid w:val="00A90512"/>
    <w:rsid w:val="00AA36E4"/>
    <w:rsid w:val="00AA644A"/>
    <w:rsid w:val="00AB0FFE"/>
    <w:rsid w:val="00AB1A94"/>
    <w:rsid w:val="00AB3D55"/>
    <w:rsid w:val="00AD2A56"/>
    <w:rsid w:val="00AD64A1"/>
    <w:rsid w:val="00AF5E26"/>
    <w:rsid w:val="00B050CF"/>
    <w:rsid w:val="00B06251"/>
    <w:rsid w:val="00B07AE9"/>
    <w:rsid w:val="00B205DE"/>
    <w:rsid w:val="00B26134"/>
    <w:rsid w:val="00B3610E"/>
    <w:rsid w:val="00B41201"/>
    <w:rsid w:val="00B53BB5"/>
    <w:rsid w:val="00B64252"/>
    <w:rsid w:val="00B750A7"/>
    <w:rsid w:val="00B8036A"/>
    <w:rsid w:val="00B808DE"/>
    <w:rsid w:val="00B8294A"/>
    <w:rsid w:val="00B835C9"/>
    <w:rsid w:val="00B836E2"/>
    <w:rsid w:val="00B906FD"/>
    <w:rsid w:val="00B92FCB"/>
    <w:rsid w:val="00B949AE"/>
    <w:rsid w:val="00B964BB"/>
    <w:rsid w:val="00BB4458"/>
    <w:rsid w:val="00BC6B9D"/>
    <w:rsid w:val="00BD130E"/>
    <w:rsid w:val="00BD215B"/>
    <w:rsid w:val="00BD551E"/>
    <w:rsid w:val="00BE33CA"/>
    <w:rsid w:val="00BE49BD"/>
    <w:rsid w:val="00BE7DF8"/>
    <w:rsid w:val="00BF1111"/>
    <w:rsid w:val="00BF4F52"/>
    <w:rsid w:val="00C03AE7"/>
    <w:rsid w:val="00C06C09"/>
    <w:rsid w:val="00C10EDC"/>
    <w:rsid w:val="00C12126"/>
    <w:rsid w:val="00C16739"/>
    <w:rsid w:val="00C22AF1"/>
    <w:rsid w:val="00C258FC"/>
    <w:rsid w:val="00C26207"/>
    <w:rsid w:val="00C47B36"/>
    <w:rsid w:val="00C47C61"/>
    <w:rsid w:val="00C50D63"/>
    <w:rsid w:val="00C54102"/>
    <w:rsid w:val="00C54B41"/>
    <w:rsid w:val="00C5790F"/>
    <w:rsid w:val="00C61211"/>
    <w:rsid w:val="00C62B77"/>
    <w:rsid w:val="00C62C44"/>
    <w:rsid w:val="00C70200"/>
    <w:rsid w:val="00C70C10"/>
    <w:rsid w:val="00C75648"/>
    <w:rsid w:val="00C80788"/>
    <w:rsid w:val="00C84665"/>
    <w:rsid w:val="00C86F75"/>
    <w:rsid w:val="00C9131D"/>
    <w:rsid w:val="00CA2AC7"/>
    <w:rsid w:val="00CA3142"/>
    <w:rsid w:val="00CB54D6"/>
    <w:rsid w:val="00CB6456"/>
    <w:rsid w:val="00CC275E"/>
    <w:rsid w:val="00CC4764"/>
    <w:rsid w:val="00CE1DA6"/>
    <w:rsid w:val="00CE759F"/>
    <w:rsid w:val="00CF0654"/>
    <w:rsid w:val="00CF4826"/>
    <w:rsid w:val="00D02AFA"/>
    <w:rsid w:val="00D11272"/>
    <w:rsid w:val="00D248CB"/>
    <w:rsid w:val="00D26613"/>
    <w:rsid w:val="00D27ECA"/>
    <w:rsid w:val="00D3542C"/>
    <w:rsid w:val="00D42DE2"/>
    <w:rsid w:val="00D43BDA"/>
    <w:rsid w:val="00D44122"/>
    <w:rsid w:val="00D4691E"/>
    <w:rsid w:val="00D46DC0"/>
    <w:rsid w:val="00D64276"/>
    <w:rsid w:val="00D6695E"/>
    <w:rsid w:val="00D714BA"/>
    <w:rsid w:val="00D7174E"/>
    <w:rsid w:val="00D752D8"/>
    <w:rsid w:val="00D80B1C"/>
    <w:rsid w:val="00D863BE"/>
    <w:rsid w:val="00D86A0D"/>
    <w:rsid w:val="00D87F49"/>
    <w:rsid w:val="00DA02F9"/>
    <w:rsid w:val="00DB6CE2"/>
    <w:rsid w:val="00DB7716"/>
    <w:rsid w:val="00DD3248"/>
    <w:rsid w:val="00DD3D06"/>
    <w:rsid w:val="00DD4613"/>
    <w:rsid w:val="00DE1437"/>
    <w:rsid w:val="00DE3BE7"/>
    <w:rsid w:val="00DF1A7B"/>
    <w:rsid w:val="00E10ACE"/>
    <w:rsid w:val="00E20813"/>
    <w:rsid w:val="00E266CC"/>
    <w:rsid w:val="00E40796"/>
    <w:rsid w:val="00E4560B"/>
    <w:rsid w:val="00E54B24"/>
    <w:rsid w:val="00E56D8C"/>
    <w:rsid w:val="00E60F3B"/>
    <w:rsid w:val="00E62C85"/>
    <w:rsid w:val="00E63A5C"/>
    <w:rsid w:val="00E80ECE"/>
    <w:rsid w:val="00E8528C"/>
    <w:rsid w:val="00E95EFF"/>
    <w:rsid w:val="00EA3EB1"/>
    <w:rsid w:val="00EA4508"/>
    <w:rsid w:val="00EB3879"/>
    <w:rsid w:val="00EB562C"/>
    <w:rsid w:val="00EB7B7B"/>
    <w:rsid w:val="00ED7874"/>
    <w:rsid w:val="00ED7E9A"/>
    <w:rsid w:val="00EE3872"/>
    <w:rsid w:val="00EE6AC1"/>
    <w:rsid w:val="00EF4064"/>
    <w:rsid w:val="00F00F86"/>
    <w:rsid w:val="00F022B4"/>
    <w:rsid w:val="00F044A6"/>
    <w:rsid w:val="00F30422"/>
    <w:rsid w:val="00F60FCD"/>
    <w:rsid w:val="00F84EDF"/>
    <w:rsid w:val="00F87FF5"/>
    <w:rsid w:val="00F907F5"/>
    <w:rsid w:val="00F91624"/>
    <w:rsid w:val="00F92BA8"/>
    <w:rsid w:val="00FA2007"/>
    <w:rsid w:val="00FA4747"/>
    <w:rsid w:val="00FA65C5"/>
    <w:rsid w:val="00FA6F98"/>
    <w:rsid w:val="00FB741F"/>
    <w:rsid w:val="00FC16DC"/>
    <w:rsid w:val="00FC49CD"/>
    <w:rsid w:val="00FC4A98"/>
    <w:rsid w:val="00FC50B6"/>
    <w:rsid w:val="00FC53EF"/>
    <w:rsid w:val="00FD18E4"/>
    <w:rsid w:val="00FD359C"/>
    <w:rsid w:val="00FD57FD"/>
    <w:rsid w:val="00FE648E"/>
    <w:rsid w:val="00FE7342"/>
    <w:rsid w:val="00FF052C"/>
    <w:rsid w:val="00FF0D79"/>
    <w:rsid w:val="00FF16BB"/>
    <w:rsid w:val="00FF3A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85ffc2"/>
    </o:shapedefaults>
    <o:shapelayout v:ext="edit">
      <o:idmap v:ext="edit" data="1"/>
    </o:shapelayout>
  </w:shapeDefaults>
  <w:decimalSymbol w:val="."/>
  <w:listSeparator w:val=","/>
  <w14:docId w14:val="60E686AC"/>
  <w15:chartTrackingRefBased/>
  <w15:docId w15:val="{726D4D8D-F246-4C07-929D-785CE16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B3"/>
    <w:pPr>
      <w:spacing w:after="0"/>
    </w:pPr>
    <w:rPr>
      <w:sz w:val="24"/>
      <w:szCs w:val="24"/>
    </w:rPr>
  </w:style>
  <w:style w:type="paragraph" w:styleId="Heading1">
    <w:name w:val="heading 1"/>
    <w:basedOn w:val="Normal"/>
    <w:next w:val="Normal"/>
    <w:link w:val="Heading1Char"/>
    <w:uiPriority w:val="9"/>
    <w:qFormat/>
    <w:rsid w:val="00F044A6"/>
    <w:pPr>
      <w:jc w:val="center"/>
      <w:outlineLvl w:val="0"/>
    </w:pPr>
    <w:rPr>
      <w:rFonts w:cstheme="minorHAnsi"/>
      <w:sz w:val="44"/>
      <w:szCs w:val="44"/>
      <w:u w:val="single"/>
    </w:rPr>
  </w:style>
  <w:style w:type="paragraph" w:styleId="Heading2">
    <w:name w:val="heading 2"/>
    <w:basedOn w:val="Normal"/>
    <w:next w:val="Normal"/>
    <w:link w:val="Heading2Char"/>
    <w:autoRedefine/>
    <w:uiPriority w:val="9"/>
    <w:unhideWhenUsed/>
    <w:qFormat/>
    <w:rsid w:val="000D74B3"/>
    <w:pPr>
      <w:outlineLvl w:val="1"/>
    </w:pPr>
    <w:rPr>
      <w:rFonts w:cstheme="minorHAnsi"/>
      <w:b/>
      <w:bCs/>
      <w:sz w:val="28"/>
      <w:szCs w:val="28"/>
    </w:rPr>
  </w:style>
  <w:style w:type="paragraph" w:styleId="Heading3">
    <w:name w:val="heading 3"/>
    <w:basedOn w:val="ListParagraph"/>
    <w:next w:val="Normal"/>
    <w:link w:val="Heading3Char"/>
    <w:autoRedefine/>
    <w:uiPriority w:val="9"/>
    <w:unhideWhenUsed/>
    <w:qFormat/>
    <w:rsid w:val="009C5668"/>
    <w:pPr>
      <w:numPr>
        <w:numId w:val="1"/>
      </w:numPr>
      <w:outlineLvl w:val="2"/>
    </w:pPr>
    <w:rPr>
      <w:rFonts w:ascii="Calibri" w:hAnsi="Calibri" w:cs="Times New Roman"/>
      <w:b/>
    </w:rPr>
  </w:style>
  <w:style w:type="paragraph" w:styleId="Heading4">
    <w:name w:val="heading 4"/>
    <w:basedOn w:val="Heading3"/>
    <w:link w:val="Heading4Char"/>
    <w:uiPriority w:val="9"/>
    <w:unhideWhenUsed/>
    <w:qFormat/>
    <w:rsid w:val="00254A51"/>
    <w:pPr>
      <w:numPr>
        <w:ilvl w:val="1"/>
      </w:numPr>
      <w:spacing w:before="40"/>
      <w:outlineLvl w:val="3"/>
    </w:pPr>
    <w:rPr>
      <w:rFonts w:eastAsiaTheme="majorEastAsia" w:cstheme="majorBidi"/>
      <w:b w:val="0"/>
      <w:iCs/>
    </w:rPr>
  </w:style>
  <w:style w:type="paragraph" w:styleId="Heading5">
    <w:name w:val="heading 5"/>
    <w:basedOn w:val="Heading4"/>
    <w:link w:val="Heading5Char"/>
    <w:uiPriority w:val="9"/>
    <w:unhideWhenUsed/>
    <w:qFormat/>
    <w:rsid w:val="00C10EDC"/>
    <w:pPr>
      <w:numPr>
        <w:ilvl w:val="2"/>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4A6"/>
    <w:rPr>
      <w:rFonts w:cstheme="minorHAnsi"/>
      <w:sz w:val="44"/>
      <w:szCs w:val="44"/>
      <w:u w:val="single"/>
    </w:rPr>
  </w:style>
  <w:style w:type="character" w:customStyle="1" w:styleId="Heading2Char">
    <w:name w:val="Heading 2 Char"/>
    <w:basedOn w:val="DefaultParagraphFont"/>
    <w:link w:val="Heading2"/>
    <w:uiPriority w:val="9"/>
    <w:rsid w:val="000D74B3"/>
    <w:rPr>
      <w:rFonts w:cstheme="minorHAnsi"/>
      <w:b/>
      <w:bCs/>
      <w:sz w:val="28"/>
      <w:szCs w:val="28"/>
    </w:rPr>
  </w:style>
  <w:style w:type="character" w:customStyle="1" w:styleId="Heading3Char">
    <w:name w:val="Heading 3 Char"/>
    <w:basedOn w:val="DefaultParagraphFont"/>
    <w:link w:val="Heading3"/>
    <w:uiPriority w:val="9"/>
    <w:rsid w:val="009C5668"/>
    <w:rPr>
      <w:rFonts w:ascii="Calibri" w:hAnsi="Calibri" w:cs="Times New Roman"/>
      <w:b/>
      <w:sz w:val="24"/>
      <w:szCs w:val="24"/>
    </w:rPr>
  </w:style>
  <w:style w:type="character" w:customStyle="1" w:styleId="Heading4Char">
    <w:name w:val="Heading 4 Char"/>
    <w:basedOn w:val="DefaultParagraphFont"/>
    <w:link w:val="Heading4"/>
    <w:uiPriority w:val="9"/>
    <w:rsid w:val="00254A51"/>
    <w:rPr>
      <w:rFonts w:ascii="Calibri" w:eastAsiaTheme="majorEastAsia" w:hAnsi="Calibri" w:cstheme="majorBidi"/>
      <w:iCs/>
      <w:sz w:val="24"/>
      <w:szCs w:val="24"/>
    </w:rPr>
  </w:style>
  <w:style w:type="paragraph" w:styleId="ListParagraph">
    <w:name w:val="List Paragraph"/>
    <w:basedOn w:val="Normal"/>
    <w:uiPriority w:val="34"/>
    <w:qFormat/>
    <w:rsid w:val="002172EA"/>
    <w:pPr>
      <w:ind w:left="720"/>
      <w:contextualSpacing/>
    </w:pPr>
  </w:style>
  <w:style w:type="character" w:customStyle="1" w:styleId="Heading5Char">
    <w:name w:val="Heading 5 Char"/>
    <w:basedOn w:val="DefaultParagraphFont"/>
    <w:link w:val="Heading5"/>
    <w:uiPriority w:val="9"/>
    <w:rsid w:val="00C10EDC"/>
    <w:rPr>
      <w:rFonts w:ascii="Cambria" w:eastAsiaTheme="majorEastAsia" w:hAnsi="Cambria" w:cstheme="majorBidi"/>
      <w:iCs/>
      <w:sz w:val="24"/>
      <w:szCs w:val="24"/>
    </w:rPr>
  </w:style>
  <w:style w:type="character" w:styleId="Emphasis">
    <w:name w:val="Emphasis"/>
    <w:basedOn w:val="DefaultParagraphFont"/>
    <w:uiPriority w:val="20"/>
    <w:qFormat/>
    <w:rsid w:val="00C10EDC"/>
    <w:rPr>
      <w:i/>
      <w:iCs/>
    </w:rPr>
  </w:style>
  <w:style w:type="paragraph" w:styleId="BodyText">
    <w:name w:val="Body Text"/>
    <w:basedOn w:val="Normal"/>
    <w:link w:val="BodyTextChar"/>
    <w:semiHidden/>
    <w:rsid w:val="006A5047"/>
    <w:pPr>
      <w:spacing w:line="240" w:lineRule="auto"/>
      <w:jc w:val="both"/>
    </w:pPr>
    <w:rPr>
      <w:rFonts w:ascii="Times New Roman" w:eastAsia="Times New Roman" w:hAnsi="Times New Roman" w:cs="Times New Roman"/>
      <w:lang w:val="x-none"/>
    </w:rPr>
  </w:style>
  <w:style w:type="character" w:customStyle="1" w:styleId="BodyTextChar">
    <w:name w:val="Body Text Char"/>
    <w:basedOn w:val="DefaultParagraphFont"/>
    <w:link w:val="BodyText"/>
    <w:semiHidden/>
    <w:rsid w:val="006A5047"/>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B53BB5"/>
    <w:rPr>
      <w:color w:val="0563C1" w:themeColor="hyperlink"/>
      <w:u w:val="single"/>
    </w:rPr>
  </w:style>
  <w:style w:type="character" w:styleId="UnresolvedMention">
    <w:name w:val="Unresolved Mention"/>
    <w:basedOn w:val="DefaultParagraphFont"/>
    <w:uiPriority w:val="99"/>
    <w:semiHidden/>
    <w:unhideWhenUsed/>
    <w:rsid w:val="00B53BB5"/>
    <w:rPr>
      <w:color w:val="605E5C"/>
      <w:shd w:val="clear" w:color="auto" w:fill="E1DFDD"/>
    </w:rPr>
  </w:style>
  <w:style w:type="paragraph" w:styleId="NormalWeb">
    <w:name w:val="Normal (Web)"/>
    <w:basedOn w:val="Normal"/>
    <w:uiPriority w:val="99"/>
    <w:semiHidden/>
    <w:unhideWhenUsed/>
    <w:rsid w:val="00FC4A98"/>
    <w:rPr>
      <w:rFonts w:ascii="Times New Roman" w:hAnsi="Times New Roman" w:cs="Times New Roman"/>
    </w:rPr>
  </w:style>
  <w:style w:type="character" w:customStyle="1" w:styleId="highlight-yellow">
    <w:name w:val="highlight-yellow"/>
    <w:basedOn w:val="DefaultParagraphFont"/>
    <w:rsid w:val="006A3FAA"/>
  </w:style>
  <w:style w:type="character" w:styleId="FollowedHyperlink">
    <w:name w:val="FollowedHyperlink"/>
    <w:basedOn w:val="DefaultParagraphFont"/>
    <w:uiPriority w:val="99"/>
    <w:semiHidden/>
    <w:unhideWhenUsed/>
    <w:rsid w:val="005533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62324">
      <w:bodyDiv w:val="1"/>
      <w:marLeft w:val="0"/>
      <w:marRight w:val="0"/>
      <w:marTop w:val="0"/>
      <w:marBottom w:val="0"/>
      <w:divBdr>
        <w:top w:val="none" w:sz="0" w:space="0" w:color="auto"/>
        <w:left w:val="none" w:sz="0" w:space="0" w:color="auto"/>
        <w:bottom w:val="none" w:sz="0" w:space="0" w:color="auto"/>
        <w:right w:val="none" w:sz="0" w:space="0" w:color="auto"/>
      </w:divBdr>
    </w:div>
    <w:div w:id="1082290656">
      <w:bodyDiv w:val="1"/>
      <w:marLeft w:val="0"/>
      <w:marRight w:val="0"/>
      <w:marTop w:val="0"/>
      <w:marBottom w:val="0"/>
      <w:divBdr>
        <w:top w:val="none" w:sz="0" w:space="0" w:color="auto"/>
        <w:left w:val="none" w:sz="0" w:space="0" w:color="auto"/>
        <w:bottom w:val="none" w:sz="0" w:space="0" w:color="auto"/>
        <w:right w:val="none" w:sz="0" w:space="0" w:color="auto"/>
      </w:divBdr>
    </w:div>
    <w:div w:id="137299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St%20Ewe%20Parish%20Council%20-%20Dec24\1-ewe%20AGENDAS%20&amp;%20MINUTES\00TEMPLATE%20St%20Ewe%20Agenda%202025%20-%20ACCESS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CF47B-A63D-4934-AF50-C7F15495E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00TEMPLATE St Ewe Agenda 2025 - ACCESSIBLE</Template>
  <TotalTime>5</TotalTime>
  <Pages>2</Pages>
  <Words>317</Words>
  <Characters>1633</Characters>
  <Application>Microsoft Office Word</Application>
  <DocSecurity>0</DocSecurity>
  <Lines>59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Wilson</dc:creator>
  <cp:keywords/>
  <dc:description/>
  <cp:lastModifiedBy>Dee KennedyMerrett</cp:lastModifiedBy>
  <cp:revision>2</cp:revision>
  <cp:lastPrinted>2026-07-01T07:42:00Z</cp:lastPrinted>
  <dcterms:created xsi:type="dcterms:W3CDTF">2026-08-03T12:53:00Z</dcterms:created>
  <dcterms:modified xsi:type="dcterms:W3CDTF">2026-08-03T12:53:00Z</dcterms:modified>
</cp:coreProperties>
</file>