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22CC95CB" w14:textId="77777777" w:rsidR="00961FCF" w:rsidRPr="00F044A6" w:rsidRDefault="00AD64A1" w:rsidP="00F044A6">
      <w:pPr>
        <w:pStyle w:val="Heading1"/>
      </w:pPr>
      <w:r w:rsidRPr="00AD64A1">
        <w:t xml:space="preserve">ST EWE PARISH COUNCIL ~ </w:t>
      </w:r>
      <w:r w:rsidRPr="00A36007">
        <w:rPr>
          <w:i/>
          <w:iCs/>
        </w:rPr>
        <w:t>Konsel Lannewa</w:t>
      </w:r>
    </w:p>
    <w:p w14:paraId="1D9B555B" w14:textId="77777777" w:rsidR="00F044A6" w:rsidRPr="00F044A6" w:rsidRDefault="00F044A6" w:rsidP="00F044A6">
      <w:pPr>
        <w:jc w:val="center"/>
        <w:rPr>
          <w:rFonts w:cstheme="minorHAnsi"/>
        </w:rPr>
      </w:pPr>
      <w:r w:rsidRPr="00F044A6">
        <w:rPr>
          <w:rFonts w:cstheme="minorHAnsi"/>
        </w:rPr>
        <w:t>Chair of the Parish Council: Cllr Will Richards</w:t>
      </w:r>
    </w:p>
    <w:p w14:paraId="6B2637E8" w14:textId="5FDF75F7" w:rsidR="00F044A6" w:rsidRPr="00F044A6" w:rsidRDefault="00F044A6" w:rsidP="00F044A6">
      <w:pPr>
        <w:jc w:val="center"/>
        <w:rPr>
          <w:rFonts w:cstheme="minorHAnsi"/>
        </w:rPr>
      </w:pPr>
      <w:r w:rsidRPr="00F044A6">
        <w:rPr>
          <w:rFonts w:cstheme="minorHAnsi"/>
        </w:rPr>
        <w:t>Trudgian Farm, St Ewe, St Austell PL26 6EU | 01726 843 397</w:t>
      </w:r>
    </w:p>
    <w:p w14:paraId="343BB3CC" w14:textId="3748F234" w:rsidR="00961FCF" w:rsidRPr="00F044A6" w:rsidRDefault="00961FCF" w:rsidP="00961FCF">
      <w:pPr>
        <w:jc w:val="center"/>
        <w:rPr>
          <w:rFonts w:cstheme="minorHAnsi"/>
        </w:rPr>
      </w:pPr>
      <w:r w:rsidRPr="00F044A6">
        <w:rPr>
          <w:rFonts w:cstheme="minorHAnsi"/>
        </w:rPr>
        <w:t xml:space="preserve">Clerk to the Council: </w:t>
      </w:r>
      <w:r w:rsidR="00782721">
        <w:rPr>
          <w:rFonts w:cstheme="minorHAnsi"/>
        </w:rPr>
        <w:t>Mrs Dee Kennedy, Park Latch, Fore Street, Grampound, Truro, T2 4QX</w:t>
      </w:r>
    </w:p>
    <w:p w14:paraId="716D5DF7" w14:textId="1ABD7C8B" w:rsidR="00961FCF" w:rsidRPr="00F044A6" w:rsidRDefault="00F044A6" w:rsidP="00961FCF">
      <w:pPr>
        <w:jc w:val="center"/>
        <w:rPr>
          <w:rFonts w:cstheme="minorHAnsi"/>
        </w:rPr>
      </w:pPr>
      <w:r w:rsidRPr="00F044A6">
        <w:rPr>
          <w:rFonts w:cstheme="minorHAnsi"/>
        </w:rPr>
        <w:t>www.st-ewe-p</w:t>
      </w:r>
      <w:r w:rsidR="00543B02">
        <w:rPr>
          <w:rFonts w:cstheme="minorHAnsi"/>
        </w:rPr>
        <w:t>c.gov</w:t>
      </w:r>
      <w:r w:rsidRPr="00F044A6">
        <w:rPr>
          <w:rFonts w:cstheme="minorHAnsi"/>
        </w:rPr>
        <w:t xml:space="preserve">.uk | </w:t>
      </w:r>
      <w:r w:rsidR="00782721">
        <w:rPr>
          <w:rFonts w:cstheme="minorHAnsi"/>
        </w:rPr>
        <w:t>07557 96594</w:t>
      </w:r>
      <w:r w:rsidRPr="00F044A6">
        <w:rPr>
          <w:rFonts w:cstheme="minorHAnsi"/>
        </w:rPr>
        <w:t xml:space="preserve"> | clerk@st-ewe-</w:t>
      </w:r>
      <w:r w:rsidR="00854CF0">
        <w:rPr>
          <w:rFonts w:cstheme="minorHAnsi"/>
        </w:rPr>
        <w:t>pc.gov</w:t>
      </w:r>
      <w:r w:rsidRPr="00F044A6">
        <w:rPr>
          <w:rFonts w:cstheme="minorHAnsi"/>
        </w:rPr>
        <w:t>.uk</w:t>
      </w:r>
    </w:p>
    <w:p w14:paraId="0BBACA2A" w14:textId="77777777" w:rsidR="00961FCF" w:rsidRPr="00F044A6" w:rsidRDefault="00961FCF" w:rsidP="00961FCF">
      <w:pPr>
        <w:rPr>
          <w:rFonts w:cstheme="minorHAnsi"/>
        </w:rPr>
      </w:pPr>
    </w:p>
    <w:p w14:paraId="17EA636F" w14:textId="77777777" w:rsidR="00961FCF" w:rsidRPr="00F044A6" w:rsidRDefault="00961FCF" w:rsidP="00F044A6">
      <w:pPr>
        <w:pStyle w:val="Heading1"/>
      </w:pPr>
      <w:r w:rsidRPr="00F044A6">
        <w:t>NOTICE</w:t>
      </w:r>
    </w:p>
    <w:p w14:paraId="15F55951" w14:textId="77777777" w:rsidR="00961FCF" w:rsidRPr="00F044A6" w:rsidRDefault="00961FCF" w:rsidP="00961FCF">
      <w:pPr>
        <w:rPr>
          <w:rFonts w:cstheme="minorHAnsi"/>
        </w:rPr>
      </w:pPr>
    </w:p>
    <w:p w14:paraId="0070308D" w14:textId="71FC9593" w:rsidR="000D74B3" w:rsidRPr="000D74B3" w:rsidRDefault="00961FCF" w:rsidP="000D74B3">
      <w:pPr>
        <w:pStyle w:val="Heading2"/>
        <w:rPr>
          <w:sz w:val="32"/>
          <w:szCs w:val="32"/>
        </w:rPr>
      </w:pPr>
      <w:r w:rsidRPr="000D74B3">
        <w:rPr>
          <w:sz w:val="32"/>
          <w:szCs w:val="32"/>
        </w:rPr>
        <w:t>A</w:t>
      </w:r>
      <w:r w:rsidR="005B2BF5">
        <w:rPr>
          <w:sz w:val="32"/>
          <w:szCs w:val="32"/>
        </w:rPr>
        <w:t>N ORDINARY</w:t>
      </w:r>
      <w:r w:rsidRPr="000D74B3">
        <w:rPr>
          <w:sz w:val="32"/>
          <w:szCs w:val="32"/>
        </w:rPr>
        <w:t xml:space="preserve"> MEETING OF </w:t>
      </w:r>
      <w:r w:rsidR="00F044A6" w:rsidRPr="000D74B3">
        <w:rPr>
          <w:sz w:val="32"/>
          <w:szCs w:val="32"/>
        </w:rPr>
        <w:t>ST EWE</w:t>
      </w:r>
      <w:r w:rsidRPr="000D74B3">
        <w:rPr>
          <w:sz w:val="32"/>
          <w:szCs w:val="32"/>
        </w:rPr>
        <w:t xml:space="preserve"> PARISH COUNCIL WILL BE HELD </w:t>
      </w:r>
    </w:p>
    <w:p w14:paraId="6B034692" w14:textId="1719C0A8" w:rsidR="00961FCF" w:rsidRPr="000D74B3" w:rsidRDefault="00F044A6" w:rsidP="000D74B3">
      <w:pPr>
        <w:pStyle w:val="Heading2"/>
        <w:rPr>
          <w:sz w:val="32"/>
          <w:szCs w:val="32"/>
        </w:rPr>
      </w:pPr>
      <w:r w:rsidRPr="00782721">
        <w:rPr>
          <w:sz w:val="32"/>
          <w:szCs w:val="32"/>
        </w:rPr>
        <w:t>MON</w:t>
      </w:r>
      <w:r w:rsidR="00961FCF" w:rsidRPr="00782721">
        <w:rPr>
          <w:sz w:val="32"/>
          <w:szCs w:val="32"/>
        </w:rPr>
        <w:t>DA</w:t>
      </w:r>
      <w:r w:rsidR="00961FCF" w:rsidRPr="000D74B3">
        <w:rPr>
          <w:sz w:val="32"/>
          <w:szCs w:val="32"/>
        </w:rPr>
        <w:t xml:space="preserve">Y </w:t>
      </w:r>
      <w:r w:rsidR="005677F2">
        <w:rPr>
          <w:sz w:val="32"/>
          <w:szCs w:val="32"/>
        </w:rPr>
        <w:t>13</w:t>
      </w:r>
      <w:r w:rsidR="005677F2" w:rsidRPr="005677F2">
        <w:rPr>
          <w:sz w:val="32"/>
          <w:szCs w:val="32"/>
          <w:vertAlign w:val="superscript"/>
        </w:rPr>
        <w:t>TH</w:t>
      </w:r>
      <w:r w:rsidR="005677F2">
        <w:rPr>
          <w:sz w:val="32"/>
          <w:szCs w:val="32"/>
        </w:rPr>
        <w:t xml:space="preserve"> JULY</w:t>
      </w:r>
      <w:r w:rsidR="007875C7">
        <w:rPr>
          <w:sz w:val="32"/>
          <w:szCs w:val="32"/>
        </w:rPr>
        <w:t xml:space="preserve"> </w:t>
      </w:r>
      <w:r w:rsidR="00961FCF" w:rsidRPr="00782721">
        <w:rPr>
          <w:sz w:val="32"/>
          <w:szCs w:val="32"/>
        </w:rPr>
        <w:t>202</w:t>
      </w:r>
      <w:r w:rsidR="007875C7">
        <w:rPr>
          <w:sz w:val="32"/>
          <w:szCs w:val="32"/>
        </w:rPr>
        <w:t>6</w:t>
      </w:r>
      <w:r w:rsidR="00961FCF" w:rsidRPr="00782721">
        <w:rPr>
          <w:sz w:val="32"/>
          <w:szCs w:val="32"/>
        </w:rPr>
        <w:t xml:space="preserve"> AT </w:t>
      </w:r>
      <w:r w:rsidR="006A5047" w:rsidRPr="00782721">
        <w:rPr>
          <w:sz w:val="32"/>
          <w:szCs w:val="32"/>
        </w:rPr>
        <w:t>7.00</w:t>
      </w:r>
      <w:r w:rsidR="00961FCF" w:rsidRPr="000D74B3">
        <w:rPr>
          <w:sz w:val="32"/>
          <w:szCs w:val="32"/>
        </w:rPr>
        <w:t xml:space="preserve"> PM </w:t>
      </w:r>
      <w:r w:rsidR="00B8294A">
        <w:rPr>
          <w:sz w:val="32"/>
          <w:szCs w:val="32"/>
        </w:rPr>
        <w:t>AT ST EWE VILLAGE HALL</w:t>
      </w:r>
      <w:r w:rsidR="00756FF5">
        <w:rPr>
          <w:sz w:val="32"/>
          <w:szCs w:val="32"/>
        </w:rPr>
        <w:t xml:space="preserve"> PL26 6EY</w:t>
      </w:r>
      <w:r w:rsidR="00B8294A">
        <w:rPr>
          <w:sz w:val="32"/>
          <w:szCs w:val="32"/>
        </w:rPr>
        <w:t>.</w:t>
      </w:r>
    </w:p>
    <w:p w14:paraId="77B73577" w14:textId="77777777" w:rsidR="00961FCF" w:rsidRPr="00F044A6" w:rsidRDefault="00961FCF" w:rsidP="00961FCF">
      <w:pPr>
        <w:rPr>
          <w:rFonts w:cstheme="minorHAnsi"/>
        </w:rPr>
      </w:pPr>
    </w:p>
    <w:p w14:paraId="4A8B074C" w14:textId="77777777" w:rsidR="00961FCF" w:rsidRPr="000D74B3" w:rsidRDefault="00943111" w:rsidP="000D74B3">
      <w:pPr>
        <w:pStyle w:val="Heading2"/>
      </w:pPr>
      <w:r w:rsidRPr="000D74B3">
        <w:t>MEMBERS OF THE PUBLIC ARE CORDIALLY INVITED TO ATTEND.</w:t>
      </w:r>
      <w:r w:rsidR="004F66E4">
        <w:t xml:space="preserve"> </w:t>
      </w:r>
      <w:r w:rsidR="004F66E4" w:rsidRPr="004F66E4">
        <w:rPr>
          <w:i/>
          <w:iCs/>
        </w:rPr>
        <w:t>DYNNARGH</w:t>
      </w:r>
      <w:r w:rsidR="004F66E4">
        <w:t xml:space="preserve"> (Welcome)</w:t>
      </w:r>
    </w:p>
    <w:p w14:paraId="52A3CC32" w14:textId="77777777" w:rsidR="00961FCF" w:rsidRPr="00F044A6" w:rsidRDefault="00961FCF" w:rsidP="00961FCF">
      <w:pPr>
        <w:rPr>
          <w:rFonts w:cstheme="minorHAnsi"/>
        </w:rPr>
      </w:pPr>
    </w:p>
    <w:p w14:paraId="70DD6EFB" w14:textId="77777777" w:rsidR="00961FCF" w:rsidRPr="00F044A6" w:rsidRDefault="00961FCF" w:rsidP="000D74B3">
      <w:pPr>
        <w:pStyle w:val="Heading2"/>
      </w:pPr>
      <w:r w:rsidRPr="00F044A6">
        <w:t xml:space="preserve">PUBLIC SESSION. </w:t>
      </w:r>
    </w:p>
    <w:p w14:paraId="79F784B2" w14:textId="77777777" w:rsidR="00961FCF" w:rsidRPr="00F044A6" w:rsidRDefault="00961FCF" w:rsidP="00961FCF">
      <w:pPr>
        <w:rPr>
          <w:rFonts w:cstheme="minorHAnsi"/>
        </w:rPr>
      </w:pPr>
      <w:r w:rsidRPr="00F044A6">
        <w:rPr>
          <w:rFonts w:cstheme="minorHAnsi"/>
        </w:rPr>
        <w:t xml:space="preserve">Time is allocated during the Public Session for members of the public to comment on any of the items detailed in the agenda below or to bring any relevant matter(s) to the attention of </w:t>
      </w:r>
      <w:r w:rsidR="000D74B3">
        <w:rPr>
          <w:rFonts w:cstheme="minorHAnsi"/>
        </w:rPr>
        <w:t>St Ewe</w:t>
      </w:r>
      <w:r w:rsidRPr="00F044A6">
        <w:rPr>
          <w:rFonts w:cstheme="minorHAnsi"/>
        </w:rPr>
        <w:t xml:space="preserve"> Parish Council. Contributions may be limited to 5 minutes on each subject.</w:t>
      </w:r>
    </w:p>
    <w:p w14:paraId="27AAA810" w14:textId="77777777" w:rsidR="00961FCF" w:rsidRPr="00F044A6" w:rsidRDefault="00961FCF" w:rsidP="00961FCF">
      <w:pPr>
        <w:rPr>
          <w:rFonts w:cstheme="minorHAnsi"/>
        </w:rPr>
      </w:pPr>
    </w:p>
    <w:p w14:paraId="03B80992" w14:textId="77777777" w:rsidR="007313C0" w:rsidRDefault="007313C0" w:rsidP="007313C0">
      <w:pPr>
        <w:pStyle w:val="Heading2"/>
      </w:pPr>
      <w:bookmarkStart w:id="0" w:name="_Hlk39576505"/>
      <w:r>
        <w:t>CLERK’S NOTES</w:t>
      </w:r>
    </w:p>
    <w:p w14:paraId="4653D8EA" w14:textId="77777777" w:rsidR="00961FCF" w:rsidRDefault="007313C0" w:rsidP="00961FCF">
      <w:pPr>
        <w:rPr>
          <w:rFonts w:cstheme="minorHAnsi"/>
        </w:rPr>
      </w:pPr>
      <w:bookmarkStart w:id="1" w:name="_Hlk39576585"/>
      <w:r>
        <w:rPr>
          <w:rFonts w:cstheme="minorHAnsi"/>
        </w:rPr>
        <w:t>A</w:t>
      </w:r>
      <w:r w:rsidRPr="007313C0">
        <w:rPr>
          <w:rFonts w:cstheme="minorHAnsi"/>
        </w:rPr>
        <w:t xml:space="preserve">re </w:t>
      </w:r>
      <w:r>
        <w:rPr>
          <w:rFonts w:cstheme="minorHAnsi"/>
        </w:rPr>
        <w:t>posted</w:t>
      </w:r>
      <w:r w:rsidRPr="007313C0">
        <w:rPr>
          <w:rFonts w:cstheme="minorHAnsi"/>
        </w:rPr>
        <w:t xml:space="preserve"> on the website</w:t>
      </w:r>
      <w:r>
        <w:rPr>
          <w:rFonts w:cstheme="minorHAnsi"/>
        </w:rPr>
        <w:t xml:space="preserve"> with the agenda</w:t>
      </w:r>
      <w:r w:rsidRPr="007313C0">
        <w:rPr>
          <w:rFonts w:cstheme="minorHAnsi"/>
        </w:rPr>
        <w:t xml:space="preserve"> under Parish Council &gt;</w:t>
      </w:r>
      <w:r w:rsidR="00B26134">
        <w:rPr>
          <w:rFonts w:cstheme="minorHAnsi"/>
        </w:rPr>
        <w:t xml:space="preserve"> </w:t>
      </w:r>
      <w:r w:rsidRPr="007313C0">
        <w:rPr>
          <w:rFonts w:cstheme="minorHAnsi"/>
        </w:rPr>
        <w:t>Meetings, Agendas &amp; Minutes.</w:t>
      </w:r>
    </w:p>
    <w:bookmarkEnd w:id="1"/>
    <w:p w14:paraId="19B56FAA" w14:textId="77777777" w:rsidR="007313C0" w:rsidRPr="00F044A6" w:rsidRDefault="007313C0" w:rsidP="00961FCF">
      <w:pPr>
        <w:rPr>
          <w:rFonts w:cstheme="minorHAnsi"/>
        </w:rPr>
      </w:pPr>
    </w:p>
    <w:bookmarkEnd w:id="0"/>
    <w:p w14:paraId="60897A63" w14:textId="77777777" w:rsidR="00961FCF" w:rsidRPr="00F044A6" w:rsidRDefault="00961FCF" w:rsidP="00F044A6">
      <w:pPr>
        <w:pStyle w:val="Heading1"/>
      </w:pPr>
      <w:r w:rsidRPr="00F044A6">
        <w:t>AGENDA</w:t>
      </w:r>
    </w:p>
    <w:p w14:paraId="1529198F" w14:textId="77777777" w:rsidR="00961FCF" w:rsidRPr="00F044A6" w:rsidRDefault="00961FCF" w:rsidP="00961FCF">
      <w:pPr>
        <w:rPr>
          <w:rFonts w:cstheme="minorHAnsi"/>
        </w:rPr>
      </w:pPr>
    </w:p>
    <w:p w14:paraId="64C64482" w14:textId="77777777" w:rsidR="00961FCF" w:rsidRPr="00F044A6" w:rsidRDefault="00943111" w:rsidP="000D74B3">
      <w:pPr>
        <w:pStyle w:val="Heading2"/>
      </w:pPr>
      <w:r w:rsidRPr="00F044A6">
        <w:t xml:space="preserve">MEMBERS OF </w:t>
      </w:r>
      <w:r w:rsidR="006A5047">
        <w:t>ST EWE</w:t>
      </w:r>
      <w:r w:rsidRPr="00F044A6">
        <w:t xml:space="preserve"> PARISH COUNCIL ARE HEREBY SUMMONED TO TRANSACT THE FOLLOWING BUSINESS:</w:t>
      </w:r>
    </w:p>
    <w:p w14:paraId="253F2CF5" w14:textId="77777777" w:rsidR="00961FCF" w:rsidRPr="00F044A6" w:rsidRDefault="00961FCF" w:rsidP="00961FCF">
      <w:pPr>
        <w:rPr>
          <w:rFonts w:cstheme="minorHAnsi"/>
        </w:rPr>
      </w:pPr>
    </w:p>
    <w:p w14:paraId="03AC84E8" w14:textId="51FFF60F" w:rsidR="005306F9" w:rsidRPr="00394B3C" w:rsidRDefault="005306F9" w:rsidP="00FE648E">
      <w:pPr>
        <w:pStyle w:val="Heading3"/>
      </w:pPr>
      <w:r w:rsidRPr="00394B3C">
        <w:t>Apologies for absence</w:t>
      </w:r>
      <w:r w:rsidR="00607730" w:rsidRPr="00394B3C">
        <w:t xml:space="preserve"> </w:t>
      </w:r>
    </w:p>
    <w:p w14:paraId="0C7359DA" w14:textId="77777777" w:rsidR="005306F9" w:rsidRPr="00F044A6" w:rsidRDefault="005306F9" w:rsidP="00FE648E">
      <w:pPr>
        <w:pStyle w:val="Heading3"/>
      </w:pPr>
      <w:r w:rsidRPr="00F044A6">
        <w:t>Declarations of interest</w:t>
      </w:r>
      <w:r w:rsidR="00914B9D">
        <w:t>, etc.</w:t>
      </w:r>
    </w:p>
    <w:p w14:paraId="404AC20F" w14:textId="4EFAF27F" w:rsidR="005306F9" w:rsidRPr="00D80B1C" w:rsidRDefault="005306F9" w:rsidP="00FE648E">
      <w:pPr>
        <w:pStyle w:val="Heading4"/>
      </w:pPr>
      <w:r w:rsidRPr="00D80B1C">
        <w:t>Declarations re agenda items.</w:t>
      </w:r>
      <w:r w:rsidR="00C62B77" w:rsidRPr="00D80B1C">
        <w:t xml:space="preserve"> </w:t>
      </w:r>
    </w:p>
    <w:p w14:paraId="0F038654" w14:textId="759B38DA" w:rsidR="005306F9" w:rsidRDefault="005306F9" w:rsidP="00FE648E">
      <w:pPr>
        <w:pStyle w:val="Heading4"/>
      </w:pPr>
      <w:r w:rsidRPr="00F044A6">
        <w:t>Requests for dispensation.</w:t>
      </w:r>
      <w:r w:rsidR="00BE33CA">
        <w:t xml:space="preserve"> </w:t>
      </w:r>
      <w:r w:rsidR="00D80B1C">
        <w:t xml:space="preserve"> </w:t>
      </w:r>
    </w:p>
    <w:p w14:paraId="245C59CC" w14:textId="77777777" w:rsidR="00745A3C" w:rsidRDefault="00745A3C" w:rsidP="00FE648E">
      <w:pPr>
        <w:pStyle w:val="Heading4"/>
        <w:numPr>
          <w:ilvl w:val="0"/>
          <w:numId w:val="0"/>
        </w:numPr>
        <w:ind w:left="851"/>
      </w:pPr>
    </w:p>
    <w:p w14:paraId="154505EE" w14:textId="77777777" w:rsidR="005306F9" w:rsidRPr="00F044A6" w:rsidRDefault="005306F9" w:rsidP="00FE648E">
      <w:pPr>
        <w:pStyle w:val="Heading3"/>
      </w:pPr>
      <w:r w:rsidRPr="00F044A6">
        <w:t>Public Session</w:t>
      </w:r>
    </w:p>
    <w:p w14:paraId="140144E5" w14:textId="77777777" w:rsidR="005306F9" w:rsidRPr="00F044A6" w:rsidRDefault="005306F9" w:rsidP="00FE648E">
      <w:pPr>
        <w:pStyle w:val="Heading3"/>
      </w:pPr>
      <w:r w:rsidRPr="00F044A6">
        <w:t>Meetings and governance</w:t>
      </w:r>
    </w:p>
    <w:p w14:paraId="7C3619FE" w14:textId="4941214A" w:rsidR="00941FB3" w:rsidRDefault="00941FB3" w:rsidP="00FE648E">
      <w:pPr>
        <w:pStyle w:val="Heading4"/>
      </w:pPr>
      <w:r w:rsidRPr="00F044A6">
        <w:t xml:space="preserve">To approve and sign the minutes of the </w:t>
      </w:r>
      <w:r w:rsidR="002F624B">
        <w:t xml:space="preserve">Ordinary </w:t>
      </w:r>
      <w:r w:rsidRPr="000E148A">
        <w:t>Parish Council</w:t>
      </w:r>
      <w:r w:rsidRPr="00F044A6">
        <w:t xml:space="preserve"> meeting</w:t>
      </w:r>
      <w:r>
        <w:t xml:space="preserve"> held </w:t>
      </w:r>
      <w:r w:rsidR="001020E5">
        <w:t xml:space="preserve">on </w:t>
      </w:r>
      <w:r w:rsidR="00293F33">
        <w:t>1</w:t>
      </w:r>
      <w:r w:rsidR="00A42F2D">
        <w:t>1</w:t>
      </w:r>
      <w:r w:rsidR="00293F33">
        <w:rPr>
          <w:vertAlign w:val="superscript"/>
        </w:rPr>
        <w:t xml:space="preserve">th </w:t>
      </w:r>
      <w:r w:rsidR="00A42F2D">
        <w:t>May</w:t>
      </w:r>
      <w:r w:rsidR="00293F33">
        <w:t xml:space="preserve"> </w:t>
      </w:r>
      <w:r>
        <w:t>202</w:t>
      </w:r>
      <w:r w:rsidR="005451DE">
        <w:t>6</w:t>
      </w:r>
      <w:r w:rsidRPr="00F044A6">
        <w:t>.</w:t>
      </w:r>
      <w:r w:rsidR="005C1DC4">
        <w:t xml:space="preserve"> </w:t>
      </w:r>
    </w:p>
    <w:p w14:paraId="1E352974" w14:textId="77777777" w:rsidR="00FD18E4" w:rsidRDefault="00FD18E4" w:rsidP="00FE648E">
      <w:pPr>
        <w:pStyle w:val="Heading4"/>
        <w:numPr>
          <w:ilvl w:val="0"/>
          <w:numId w:val="0"/>
        </w:numPr>
        <w:ind w:left="851"/>
      </w:pPr>
    </w:p>
    <w:p w14:paraId="5610C946" w14:textId="77777777" w:rsidR="005306F9" w:rsidRPr="00F044A6" w:rsidRDefault="005306F9" w:rsidP="00FE648E">
      <w:pPr>
        <w:pStyle w:val="Heading3"/>
      </w:pPr>
      <w:r w:rsidRPr="00F044A6">
        <w:t>Finance</w:t>
      </w:r>
    </w:p>
    <w:p w14:paraId="799BD2C5" w14:textId="461FB8E1" w:rsidR="0022138C" w:rsidRDefault="005306F9" w:rsidP="00FE648E">
      <w:pPr>
        <w:pStyle w:val="Heading4"/>
      </w:pPr>
      <w:r w:rsidRPr="00F044A6">
        <w:t xml:space="preserve">To review Budget Comparison, Cash Flow, and </w:t>
      </w:r>
      <w:r w:rsidRPr="00782721">
        <w:t>Bank Reconciliation</w:t>
      </w:r>
      <w:r w:rsidRPr="00F044A6">
        <w:t xml:space="preserve"> </w:t>
      </w:r>
      <w:r w:rsidR="00493159" w:rsidRPr="00F044A6">
        <w:t>to end of</w:t>
      </w:r>
      <w:r w:rsidRPr="00F044A6">
        <w:t xml:space="preserve"> </w:t>
      </w:r>
      <w:r w:rsidR="0058383C">
        <w:t>June</w:t>
      </w:r>
      <w:r w:rsidR="00782721">
        <w:t xml:space="preserve"> 202</w:t>
      </w:r>
      <w:r w:rsidR="00C12126">
        <w:t>6</w:t>
      </w:r>
      <w:r w:rsidRPr="00F044A6">
        <w:t>.</w:t>
      </w:r>
      <w:r w:rsidR="00C12126">
        <w:t xml:space="preserve"> </w:t>
      </w:r>
      <w:r w:rsidRPr="00F044A6">
        <w:t>To authorise payments. (</w:t>
      </w:r>
      <w:r w:rsidR="007313C0">
        <w:t>detailed in</w:t>
      </w:r>
      <w:r w:rsidRPr="00F044A6">
        <w:t xml:space="preserve"> Clerk’s Notes)</w:t>
      </w:r>
      <w:r w:rsidR="00A44CA2">
        <w:t xml:space="preserve">. </w:t>
      </w:r>
    </w:p>
    <w:p w14:paraId="0EE3C6A1" w14:textId="60C9D7CD" w:rsidR="00924DCB" w:rsidRDefault="00924DCB" w:rsidP="00FE648E">
      <w:pPr>
        <w:pStyle w:val="Heading4"/>
        <w:numPr>
          <w:ilvl w:val="0"/>
          <w:numId w:val="0"/>
        </w:numPr>
        <w:ind w:left="851"/>
      </w:pPr>
    </w:p>
    <w:p w14:paraId="75173CC7" w14:textId="77777777" w:rsidR="005306F9" w:rsidRDefault="005306F9" w:rsidP="00FE648E">
      <w:pPr>
        <w:pStyle w:val="Heading3"/>
      </w:pPr>
      <w:r w:rsidRPr="00F044A6">
        <w:t>Reports</w:t>
      </w:r>
    </w:p>
    <w:p w14:paraId="51B39AE2" w14:textId="77777777" w:rsidR="005E698E" w:rsidRDefault="006D6D1C" w:rsidP="00FE648E">
      <w:pPr>
        <w:pStyle w:val="Heading4"/>
      </w:pPr>
      <w:r>
        <w:t>Report from the Three Parish Low Carbon Fund committee.</w:t>
      </w:r>
      <w:r w:rsidR="005E698E">
        <w:t xml:space="preserve"> </w:t>
      </w:r>
    </w:p>
    <w:p w14:paraId="34C51256" w14:textId="11F9B7ED" w:rsidR="005E698E" w:rsidRDefault="00335CE9" w:rsidP="00FE648E">
      <w:pPr>
        <w:pStyle w:val="Heading4"/>
      </w:pPr>
      <w:r>
        <w:t>Devon &amp; Cornwall Police Notices</w:t>
      </w:r>
      <w:r w:rsidR="004E4E63">
        <w:t>.</w:t>
      </w:r>
    </w:p>
    <w:p w14:paraId="526BEEEB" w14:textId="405AC8AF" w:rsidR="00021FF0" w:rsidRDefault="005306F9" w:rsidP="00FE648E">
      <w:pPr>
        <w:pStyle w:val="Heading4"/>
      </w:pPr>
      <w:r w:rsidRPr="00F044A6">
        <w:t xml:space="preserve">Cornwall </w:t>
      </w:r>
      <w:r w:rsidR="00C12126">
        <w:t xml:space="preserve">County </w:t>
      </w:r>
      <w:r w:rsidRPr="00F044A6">
        <w:t>Councillor report to the Paris</w:t>
      </w:r>
      <w:r w:rsidR="000920AD">
        <w:t>h</w:t>
      </w:r>
      <w:r w:rsidR="004E4E63">
        <w:t xml:space="preserve">. </w:t>
      </w:r>
    </w:p>
    <w:p w14:paraId="4627775E" w14:textId="7D249805" w:rsidR="00604060" w:rsidRDefault="00604060" w:rsidP="00FE648E">
      <w:pPr>
        <w:pStyle w:val="Heading4"/>
      </w:pPr>
      <w:r w:rsidRPr="00604060">
        <w:t>Footbridge between St Ewe PROW 418/11</w:t>
      </w:r>
      <w:r w:rsidR="005A6F56">
        <w:t xml:space="preserve"> and </w:t>
      </w:r>
      <w:r w:rsidR="005A6F56" w:rsidRPr="00604060">
        <w:t xml:space="preserve">Grampound PROW 405/7 </w:t>
      </w:r>
    </w:p>
    <w:p w14:paraId="35B7BFB3" w14:textId="77777777" w:rsidR="005D59C7" w:rsidRDefault="005D59C7" w:rsidP="00FE648E">
      <w:pPr>
        <w:pStyle w:val="Heading5"/>
        <w:numPr>
          <w:ilvl w:val="0"/>
          <w:numId w:val="0"/>
        </w:numPr>
        <w:ind w:left="1389"/>
      </w:pPr>
    </w:p>
    <w:p w14:paraId="29B0452E" w14:textId="77777777" w:rsidR="00805767" w:rsidRPr="00F044A6" w:rsidRDefault="00805767" w:rsidP="00FE648E">
      <w:pPr>
        <w:pStyle w:val="Heading5"/>
        <w:numPr>
          <w:ilvl w:val="0"/>
          <w:numId w:val="0"/>
        </w:numPr>
        <w:ind w:left="1389"/>
      </w:pPr>
    </w:p>
    <w:p w14:paraId="038ADA7C" w14:textId="77777777" w:rsidR="005306F9" w:rsidRDefault="005306F9" w:rsidP="00FE648E">
      <w:pPr>
        <w:pStyle w:val="Heading3"/>
      </w:pPr>
      <w:r w:rsidRPr="00F044A6">
        <w:t>Considerations</w:t>
      </w:r>
    </w:p>
    <w:p w14:paraId="366E333E" w14:textId="77777777" w:rsidR="007B3D71" w:rsidRDefault="007B3D71" w:rsidP="007B3D71">
      <w:pPr>
        <w:pStyle w:val="Heading4"/>
      </w:pPr>
      <w:r w:rsidRPr="00736C52">
        <w:t>To appoint the Council’s representative — Village Hall</w:t>
      </w:r>
    </w:p>
    <w:p w14:paraId="35847AF7" w14:textId="55E3357F" w:rsidR="007B3D71" w:rsidRDefault="00AB3D55" w:rsidP="00AD4BDC">
      <w:pPr>
        <w:pStyle w:val="Heading4"/>
      </w:pPr>
      <w:r w:rsidRPr="00736C52">
        <w:t>To appoint the Council’s representative — St Ewe Climate Action Group (SECAG)</w:t>
      </w:r>
    </w:p>
    <w:p w14:paraId="790A2C66" w14:textId="4B98871F" w:rsidR="0022138C" w:rsidRPr="0022138C" w:rsidRDefault="008369E9" w:rsidP="00FE648E">
      <w:pPr>
        <w:pStyle w:val="Heading4"/>
      </w:pPr>
      <w:r>
        <w:t>To consider Data Protection GDPR Policy document (circulated by clerk)</w:t>
      </w:r>
    </w:p>
    <w:p w14:paraId="76AB549F" w14:textId="77777777" w:rsidR="0022138C" w:rsidRPr="0022138C" w:rsidRDefault="0022138C" w:rsidP="0022138C"/>
    <w:p w14:paraId="09145027" w14:textId="77777777" w:rsidR="005306F9" w:rsidRPr="00F044A6" w:rsidRDefault="005306F9" w:rsidP="00FE648E">
      <w:pPr>
        <w:pStyle w:val="Heading3"/>
      </w:pPr>
      <w:r w:rsidRPr="00F044A6">
        <w:t>Planning</w:t>
      </w:r>
      <w:r w:rsidR="00B835C9" w:rsidRPr="00B835C9">
        <w:t>, Enforcement &amp; Compliance.</w:t>
      </w:r>
    </w:p>
    <w:p w14:paraId="4EDCED4A" w14:textId="792CDA9E" w:rsidR="00072CF6" w:rsidRDefault="00B835C9" w:rsidP="00FE648E">
      <w:pPr>
        <w:pStyle w:val="Heading4"/>
      </w:pPr>
      <w:r w:rsidRPr="00B835C9">
        <w:t>Of note &amp; correspondence</w:t>
      </w:r>
      <w:r>
        <w:t xml:space="preserve">. </w:t>
      </w:r>
      <w:r w:rsidRPr="008816E4">
        <w:t>(Planning decisions are reported in Clerk’s Notes.)</w:t>
      </w:r>
    </w:p>
    <w:p w14:paraId="4F185DB0" w14:textId="4CBE23F7" w:rsidR="004E4E63" w:rsidRDefault="004E4E63" w:rsidP="00FE648E">
      <w:pPr>
        <w:pStyle w:val="Heading5"/>
      </w:pPr>
      <w:r w:rsidRPr="00C12126">
        <w:rPr>
          <w:b/>
          <w:bCs/>
        </w:rPr>
        <w:t>PA26/00787</w:t>
      </w:r>
      <w:r w:rsidRPr="004E4E63">
        <w:t xml:space="preserve">; Land </w:t>
      </w:r>
      <w:r w:rsidR="0022138C">
        <w:t>a</w:t>
      </w:r>
      <w:r w:rsidRPr="004E4E63">
        <w:t>t Lanuah Farm St Ewe St Austell Cornwall PL26 6ER. </w:t>
      </w:r>
    </w:p>
    <w:p w14:paraId="7E243E0E" w14:textId="6B09ADAC" w:rsidR="00196C2F" w:rsidRPr="000C331C" w:rsidRDefault="00300398" w:rsidP="00FE648E">
      <w:pPr>
        <w:pStyle w:val="Heading5"/>
      </w:pPr>
      <w:r w:rsidRPr="00192191">
        <w:rPr>
          <w:b/>
          <w:bCs/>
        </w:rPr>
        <w:t>PA25/02624</w:t>
      </w:r>
      <w:r w:rsidR="0014297B">
        <w:rPr>
          <w:b/>
          <w:bCs/>
        </w:rPr>
        <w:t xml:space="preserve">; </w:t>
      </w:r>
      <w:r w:rsidRPr="00300398">
        <w:t>Formation of new visitor parking area of 241 spaces</w:t>
      </w:r>
      <w:r w:rsidR="0022138C">
        <w:t xml:space="preserve">, </w:t>
      </w:r>
      <w:r w:rsidRPr="00300398">
        <w:t>HELIGAN</w:t>
      </w:r>
    </w:p>
    <w:p w14:paraId="001CB66A" w14:textId="00E5003C" w:rsidR="008816E4" w:rsidRDefault="00B835C9" w:rsidP="00FE648E">
      <w:pPr>
        <w:pStyle w:val="Heading4"/>
        <w:rPr>
          <w:rStyle w:val="Heading4Char"/>
        </w:rPr>
      </w:pPr>
      <w:r w:rsidRPr="009A0D88">
        <w:rPr>
          <w:rStyle w:val="Heading4Char"/>
        </w:rPr>
        <w:t>Enforcement &amp; compliance</w:t>
      </w:r>
      <w:r w:rsidR="008816E4" w:rsidRPr="009A0D88">
        <w:rPr>
          <w:rStyle w:val="Heading4Char"/>
        </w:rPr>
        <w:t>.</w:t>
      </w:r>
      <w:r w:rsidRPr="009A0D88">
        <w:rPr>
          <w:rStyle w:val="Heading4Char"/>
        </w:rPr>
        <w:t xml:space="preserve"> </w:t>
      </w:r>
    </w:p>
    <w:p w14:paraId="43F67F01" w14:textId="6D589C63" w:rsidR="004C3B6A" w:rsidRPr="00C12126" w:rsidRDefault="00C12126" w:rsidP="00FE648E">
      <w:pPr>
        <w:pStyle w:val="Heading5"/>
        <w:rPr>
          <w:rStyle w:val="Heading4Char"/>
          <w:iCs/>
        </w:rPr>
      </w:pPr>
      <w:r w:rsidRPr="0058383C">
        <w:rPr>
          <w:b/>
          <w:bCs/>
        </w:rPr>
        <w:t>EN25/00555</w:t>
      </w:r>
      <w:r w:rsidR="0014297B">
        <w:t>;</w:t>
      </w:r>
      <w:r w:rsidRPr="00C12126">
        <w:t xml:space="preserve"> Tremen Barn</w:t>
      </w:r>
    </w:p>
    <w:p w14:paraId="688EB063" w14:textId="744BD45B" w:rsidR="00131876" w:rsidRPr="00131876" w:rsidRDefault="00131876" w:rsidP="00FE648E">
      <w:pPr>
        <w:pStyle w:val="Heading4"/>
      </w:pPr>
      <w:r w:rsidRPr="00131876">
        <w:t>Consultee comments</w:t>
      </w:r>
      <w:r w:rsidR="00360655">
        <w:t xml:space="preserve">. </w:t>
      </w:r>
    </w:p>
    <w:p w14:paraId="7224CC2E" w14:textId="77777777" w:rsidR="00752704" w:rsidRDefault="00752704" w:rsidP="00FE648E">
      <w:pPr>
        <w:pStyle w:val="Heading3"/>
        <w:numPr>
          <w:ilvl w:val="0"/>
          <w:numId w:val="0"/>
        </w:numPr>
      </w:pPr>
    </w:p>
    <w:p w14:paraId="7B66ACB9" w14:textId="0A9430E7" w:rsidR="005306F9" w:rsidRPr="00F044A6" w:rsidRDefault="005306F9" w:rsidP="00FE648E">
      <w:pPr>
        <w:pStyle w:val="Heading3"/>
      </w:pPr>
      <w:r w:rsidRPr="00F044A6">
        <w:t>Highways &amp; Flooding</w:t>
      </w:r>
      <w:r w:rsidRPr="00F044A6">
        <w:tab/>
        <w:t xml:space="preserve"> </w:t>
      </w:r>
    </w:p>
    <w:p w14:paraId="5AF52429" w14:textId="77777777" w:rsidR="00104518" w:rsidRPr="00104518" w:rsidRDefault="005306F9" w:rsidP="00FE648E">
      <w:pPr>
        <w:pStyle w:val="Heading4"/>
      </w:pPr>
      <w:r w:rsidRPr="00104518">
        <w:rPr>
          <w:rFonts w:cstheme="minorHAnsi"/>
        </w:rPr>
        <w:t xml:space="preserve">To receive reports requiring the attention of the parish council. Often the best results come from direct reporting on the </w:t>
      </w:r>
      <w:hyperlink r:id="rId6" w:history="1">
        <w:r w:rsidRPr="00104518">
          <w:rPr>
            <w:rStyle w:val="Hyperlink"/>
            <w:rFonts w:cstheme="minorHAnsi"/>
          </w:rPr>
          <w:t>REPORT A POTHOLE</w:t>
        </w:r>
      </w:hyperlink>
      <w:r w:rsidRPr="00104518">
        <w:rPr>
          <w:rFonts w:cstheme="minorHAnsi"/>
        </w:rPr>
        <w:t xml:space="preserve"> section of Cornwall Council website. Links are </w:t>
      </w:r>
      <w:r w:rsidR="00B53BB5" w:rsidRPr="00104518">
        <w:rPr>
          <w:rFonts w:cstheme="minorHAnsi"/>
        </w:rPr>
        <w:t xml:space="preserve">also </w:t>
      </w:r>
      <w:r w:rsidRPr="00104518">
        <w:rPr>
          <w:rFonts w:cstheme="minorHAnsi"/>
        </w:rPr>
        <w:t>available from the Parish Council website at Parish Highways.</w:t>
      </w:r>
      <w:r w:rsidR="00104518" w:rsidRPr="00104518">
        <w:rPr>
          <w:rFonts w:cstheme="minorHAnsi"/>
        </w:rPr>
        <w:t xml:space="preserve"> </w:t>
      </w:r>
    </w:p>
    <w:p w14:paraId="1589A8A5" w14:textId="55EC07D4" w:rsidR="00A07EA7" w:rsidRPr="00104518" w:rsidRDefault="005E1C76" w:rsidP="00FE648E">
      <w:pPr>
        <w:pStyle w:val="Heading4"/>
      </w:pPr>
      <w:r w:rsidRPr="00104518">
        <w:t xml:space="preserve">Polmassick – </w:t>
      </w:r>
      <w:r w:rsidR="001B4CFE" w:rsidRPr="00104518">
        <w:t xml:space="preserve">Culvert &amp; </w:t>
      </w:r>
      <w:r w:rsidR="00491BC9" w:rsidRPr="00104518">
        <w:t xml:space="preserve">Drains </w:t>
      </w:r>
      <w:r w:rsidR="001B4CFE" w:rsidRPr="00104518">
        <w:t xml:space="preserve">maintenance </w:t>
      </w:r>
    </w:p>
    <w:p w14:paraId="25950C01" w14:textId="3351DDB7" w:rsidR="00352B4E" w:rsidRPr="00104518" w:rsidRDefault="0055023F" w:rsidP="00FE648E">
      <w:pPr>
        <w:pStyle w:val="Heading4"/>
      </w:pPr>
      <w:r w:rsidRPr="00104518">
        <w:t xml:space="preserve">Road </w:t>
      </w:r>
      <w:r w:rsidR="00805767">
        <w:t>Works Notices (circulated by Clerk for information purposes only)</w:t>
      </w:r>
      <w:r w:rsidR="00104518">
        <w:t xml:space="preserve"> </w:t>
      </w:r>
    </w:p>
    <w:p w14:paraId="4C3CB73E" w14:textId="77777777" w:rsidR="004A1249" w:rsidRDefault="004A1249" w:rsidP="00FE648E">
      <w:pPr>
        <w:pStyle w:val="Heading5"/>
        <w:numPr>
          <w:ilvl w:val="0"/>
          <w:numId w:val="0"/>
        </w:numPr>
      </w:pPr>
    </w:p>
    <w:p w14:paraId="0AA8DB71" w14:textId="77777777" w:rsidR="005306F9" w:rsidRPr="00F044A6" w:rsidRDefault="005306F9" w:rsidP="00FE648E">
      <w:pPr>
        <w:pStyle w:val="Heading3"/>
      </w:pPr>
      <w:r w:rsidRPr="00F044A6">
        <w:t>Assets – reports and maintenance</w:t>
      </w:r>
    </w:p>
    <w:p w14:paraId="30D00A72" w14:textId="2DAEF2B5" w:rsidR="005F7A2D" w:rsidRDefault="006A5047" w:rsidP="00FE648E">
      <w:pPr>
        <w:pStyle w:val="Heading4"/>
      </w:pPr>
      <w:r w:rsidRPr="009110E8">
        <w:t>Footpaths and Grass Verges</w:t>
      </w:r>
      <w:r w:rsidR="00104518">
        <w:t>.</w:t>
      </w:r>
    </w:p>
    <w:p w14:paraId="48F4710D" w14:textId="2BA1E219" w:rsidR="006A5047" w:rsidRPr="009110E8" w:rsidRDefault="006A5047" w:rsidP="00FE648E">
      <w:pPr>
        <w:pStyle w:val="Heading4"/>
      </w:pPr>
      <w:r w:rsidRPr="009110E8">
        <w:t>Telephone Kiosks</w:t>
      </w:r>
      <w:r w:rsidR="00104518">
        <w:t>.</w:t>
      </w:r>
      <w:r w:rsidRPr="009110E8">
        <w:t xml:space="preserve">  </w:t>
      </w:r>
    </w:p>
    <w:p w14:paraId="64A1D18B" w14:textId="7C6B9279" w:rsidR="006A5047" w:rsidRDefault="006A5047" w:rsidP="00FE648E">
      <w:pPr>
        <w:pStyle w:val="Heading4"/>
      </w:pPr>
      <w:r w:rsidRPr="009110E8">
        <w:t>Website</w:t>
      </w:r>
      <w:r w:rsidR="00104518">
        <w:t>.</w:t>
      </w:r>
      <w:r w:rsidR="00983026">
        <w:t xml:space="preserve"> </w:t>
      </w:r>
    </w:p>
    <w:p w14:paraId="2C1D2C58" w14:textId="77777777" w:rsidR="007658C5" w:rsidRDefault="007658C5" w:rsidP="00FE648E">
      <w:pPr>
        <w:pStyle w:val="Heading4"/>
        <w:numPr>
          <w:ilvl w:val="0"/>
          <w:numId w:val="0"/>
        </w:numPr>
        <w:ind w:left="851"/>
      </w:pPr>
    </w:p>
    <w:p w14:paraId="2EF0A8D3" w14:textId="3FFC0C58" w:rsidR="005306F9" w:rsidRPr="00F044A6" w:rsidRDefault="005306F9" w:rsidP="00FE648E">
      <w:pPr>
        <w:pStyle w:val="Heading3"/>
      </w:pPr>
      <w:r w:rsidRPr="00F044A6">
        <w:t>Parish Matters – reports</w:t>
      </w:r>
      <w:r w:rsidR="007C2626">
        <w:t xml:space="preserve"> – Standing Items on the Agenda </w:t>
      </w:r>
    </w:p>
    <w:p w14:paraId="701975B7" w14:textId="079F95E3" w:rsidR="006A5047" w:rsidRDefault="006A5047" w:rsidP="00FE648E">
      <w:pPr>
        <w:pStyle w:val="Heading4"/>
      </w:pPr>
      <w:r w:rsidRPr="009110E8">
        <w:t>Village Hall</w:t>
      </w:r>
      <w:r w:rsidR="004E4E63">
        <w:t xml:space="preserve"> </w:t>
      </w:r>
    </w:p>
    <w:p w14:paraId="54D5E4E9" w14:textId="12BA781B" w:rsidR="005451DE" w:rsidRDefault="005451DE" w:rsidP="00FE648E">
      <w:pPr>
        <w:pStyle w:val="Heading4"/>
      </w:pPr>
      <w:r>
        <w:t xml:space="preserve">SEAHL </w:t>
      </w:r>
    </w:p>
    <w:p w14:paraId="50C80E77" w14:textId="77777777" w:rsidR="007658C5" w:rsidRDefault="007658C5" w:rsidP="00FE648E">
      <w:pPr>
        <w:pStyle w:val="Heading4"/>
        <w:numPr>
          <w:ilvl w:val="0"/>
          <w:numId w:val="0"/>
        </w:numPr>
        <w:ind w:left="851"/>
      </w:pPr>
    </w:p>
    <w:p w14:paraId="1BC5D8C8" w14:textId="77777777" w:rsidR="005306F9" w:rsidRPr="00F044A6" w:rsidRDefault="005306F9" w:rsidP="00FE648E">
      <w:pPr>
        <w:pStyle w:val="Heading3"/>
      </w:pPr>
      <w:r w:rsidRPr="00F044A6">
        <w:t xml:space="preserve">Correspondence &amp; Invitations </w:t>
      </w:r>
      <w:r w:rsidRPr="00B26134">
        <w:t>(complete list in Clerk’s Notes)</w:t>
      </w:r>
    </w:p>
    <w:p w14:paraId="101A2855" w14:textId="77777777" w:rsidR="005306F9" w:rsidRPr="00F044A6" w:rsidRDefault="005306F9" w:rsidP="00FE648E">
      <w:pPr>
        <w:pStyle w:val="Heading3"/>
      </w:pPr>
      <w:r w:rsidRPr="00F044A6">
        <w:t>Business for the next meeting</w:t>
      </w:r>
      <w:r w:rsidR="00B26134" w:rsidRPr="00B26134">
        <w:t>. To</w:t>
      </w:r>
      <w:r w:rsidR="00B26134">
        <w:t xml:space="preserve"> receive requests for agenda items.</w:t>
      </w:r>
    </w:p>
    <w:p w14:paraId="05CD2F73" w14:textId="3AA3018C" w:rsidR="005306F9" w:rsidRPr="008B1537" w:rsidRDefault="005306F9" w:rsidP="00FE648E">
      <w:pPr>
        <w:pStyle w:val="Heading3"/>
        <w:rPr>
          <w:bCs/>
        </w:rPr>
      </w:pPr>
      <w:r w:rsidRPr="00F044A6">
        <w:t xml:space="preserve">Dates of next meetings. </w:t>
      </w:r>
      <w:r w:rsidR="008B1537" w:rsidRPr="008B1537">
        <w:rPr>
          <w:bCs/>
        </w:rPr>
        <w:t>14</w:t>
      </w:r>
      <w:r w:rsidR="005451DE" w:rsidRPr="008B1537">
        <w:rPr>
          <w:bCs/>
          <w:vertAlign w:val="superscript"/>
        </w:rPr>
        <w:t>th</w:t>
      </w:r>
      <w:r w:rsidR="005451DE" w:rsidRPr="008B1537">
        <w:rPr>
          <w:bCs/>
        </w:rPr>
        <w:t xml:space="preserve"> </w:t>
      </w:r>
      <w:r w:rsidR="00352F8A" w:rsidRPr="008B1537">
        <w:rPr>
          <w:bCs/>
        </w:rPr>
        <w:t>September</w:t>
      </w:r>
      <w:r w:rsidR="005451DE" w:rsidRPr="008B1537">
        <w:rPr>
          <w:bCs/>
        </w:rPr>
        <w:t xml:space="preserve"> 2026</w:t>
      </w:r>
    </w:p>
    <w:p w14:paraId="2BA20B9F" w14:textId="77777777" w:rsidR="00C61211" w:rsidRPr="00C61211" w:rsidRDefault="00C61211" w:rsidP="00FE648E">
      <w:pPr>
        <w:pStyle w:val="Heading4"/>
      </w:pPr>
      <w:r w:rsidRPr="00C61211">
        <w:t>If needed, an extraordinary meeting may be called by the Chairman.</w:t>
      </w:r>
    </w:p>
    <w:p w14:paraId="02A49920" w14:textId="25683E0B" w:rsidR="005306F9" w:rsidRPr="00F044A6" w:rsidRDefault="005306F9" w:rsidP="00FE648E">
      <w:pPr>
        <w:pStyle w:val="Heading4"/>
        <w:numPr>
          <w:ilvl w:val="0"/>
          <w:numId w:val="0"/>
        </w:numPr>
        <w:ind w:left="567"/>
      </w:pPr>
    </w:p>
    <w:p w14:paraId="45F03838" w14:textId="77777777" w:rsidR="005306F9" w:rsidRPr="001061D3" w:rsidRDefault="005306F9" w:rsidP="001061D3">
      <w:pPr>
        <w:pStyle w:val="Heading1"/>
        <w:jc w:val="left"/>
        <w:rPr>
          <w:sz w:val="28"/>
          <w:szCs w:val="28"/>
          <w:u w:val="none"/>
        </w:rPr>
      </w:pPr>
      <w:r w:rsidRPr="001061D3">
        <w:rPr>
          <w:sz w:val="28"/>
          <w:szCs w:val="28"/>
          <w:u w:val="none"/>
        </w:rPr>
        <w:t>SIGNED:</w:t>
      </w:r>
    </w:p>
    <w:p w14:paraId="55AE9C43" w14:textId="77777777" w:rsidR="00C47C61" w:rsidRDefault="00C47C61" w:rsidP="005306F9">
      <w:pPr>
        <w:rPr>
          <w:rFonts w:cstheme="minorHAnsi"/>
          <w:b/>
          <w:bCs/>
          <w:i/>
          <w:iCs/>
        </w:rPr>
      </w:pPr>
    </w:p>
    <w:p w14:paraId="228EEAC9" w14:textId="1C892DCC" w:rsidR="006A5047" w:rsidRPr="00CC4764" w:rsidRDefault="006A5047" w:rsidP="005306F9">
      <w:pPr>
        <w:rPr>
          <w:rFonts w:cstheme="minorHAnsi"/>
          <w:b/>
          <w:bCs/>
          <w:i/>
          <w:iCs/>
        </w:rPr>
      </w:pPr>
      <w:r w:rsidRPr="00CC4764">
        <w:rPr>
          <w:rFonts w:cstheme="minorHAnsi"/>
          <w:b/>
          <w:bCs/>
          <w:i/>
          <w:iCs/>
        </w:rPr>
        <w:t>Will Richards</w:t>
      </w:r>
    </w:p>
    <w:p w14:paraId="5FD1E055" w14:textId="77777777" w:rsidR="005306F9" w:rsidRPr="00196311" w:rsidRDefault="005306F9" w:rsidP="005306F9">
      <w:pPr>
        <w:rPr>
          <w:rFonts w:cstheme="minorHAnsi"/>
          <w:b/>
          <w:bCs/>
          <w:i/>
          <w:iCs/>
        </w:rPr>
      </w:pPr>
      <w:r w:rsidRPr="00CC4764">
        <w:rPr>
          <w:rFonts w:cstheme="minorHAnsi"/>
          <w:b/>
          <w:bCs/>
          <w:i/>
          <w:iCs/>
        </w:rPr>
        <w:t>Chai</w:t>
      </w:r>
      <w:r w:rsidR="006A5047" w:rsidRPr="00CC4764">
        <w:rPr>
          <w:rFonts w:cstheme="minorHAnsi"/>
          <w:b/>
          <w:bCs/>
          <w:i/>
          <w:iCs/>
        </w:rPr>
        <w:t>rman</w:t>
      </w:r>
      <w:r w:rsidRPr="00CC4764">
        <w:rPr>
          <w:rFonts w:cstheme="minorHAnsi"/>
          <w:b/>
          <w:bCs/>
          <w:i/>
          <w:iCs/>
        </w:rPr>
        <w:t xml:space="preserve"> of </w:t>
      </w:r>
      <w:r w:rsidR="006A5047" w:rsidRPr="00CC4764">
        <w:rPr>
          <w:rFonts w:cstheme="minorHAnsi"/>
          <w:b/>
          <w:bCs/>
          <w:i/>
          <w:iCs/>
        </w:rPr>
        <w:t>St Ewe</w:t>
      </w:r>
      <w:r w:rsidRPr="00CC4764">
        <w:rPr>
          <w:rFonts w:cstheme="minorHAnsi"/>
          <w:b/>
          <w:bCs/>
          <w:i/>
          <w:iCs/>
        </w:rPr>
        <w:t xml:space="preserve"> Parish Council</w:t>
      </w:r>
    </w:p>
    <w:p w14:paraId="6C786328" w14:textId="77777777" w:rsidR="00752704" w:rsidRDefault="00752704" w:rsidP="005306F9">
      <w:pPr>
        <w:rPr>
          <w:rFonts w:cstheme="minorHAnsi"/>
          <w:b/>
          <w:bCs/>
          <w:i/>
          <w:iCs/>
        </w:rPr>
      </w:pPr>
    </w:p>
    <w:p w14:paraId="45101A1E" w14:textId="01B60D30" w:rsidR="005306F9" w:rsidRPr="00401455" w:rsidRDefault="00752704" w:rsidP="005306F9">
      <w:pPr>
        <w:rPr>
          <w:rFonts w:cstheme="minorHAnsi"/>
          <w:i/>
          <w:iCs/>
        </w:rPr>
      </w:pPr>
      <w:r>
        <w:rPr>
          <w:rFonts w:cstheme="minorHAnsi"/>
          <w:b/>
          <w:bCs/>
          <w:i/>
          <w:iCs/>
        </w:rPr>
        <w:t xml:space="preserve">Date: </w:t>
      </w:r>
      <w:r w:rsidR="00D863BE">
        <w:rPr>
          <w:rFonts w:cstheme="minorHAnsi"/>
          <w:i/>
          <w:iCs/>
        </w:rPr>
        <w:t>13</w:t>
      </w:r>
      <w:r w:rsidR="005742D6" w:rsidRPr="005742D6">
        <w:rPr>
          <w:rFonts w:cstheme="minorHAnsi"/>
          <w:i/>
          <w:iCs/>
          <w:vertAlign w:val="superscript"/>
        </w:rPr>
        <w:t>th</w:t>
      </w:r>
      <w:r w:rsidR="005742D6">
        <w:rPr>
          <w:rFonts w:cstheme="minorHAnsi"/>
          <w:i/>
          <w:iCs/>
        </w:rPr>
        <w:t xml:space="preserve"> </w:t>
      </w:r>
      <w:r w:rsidR="00D863BE">
        <w:rPr>
          <w:rFonts w:cstheme="minorHAnsi"/>
          <w:i/>
          <w:iCs/>
        </w:rPr>
        <w:t xml:space="preserve">July </w:t>
      </w:r>
      <w:r w:rsidR="005742D6">
        <w:rPr>
          <w:rFonts w:cstheme="minorHAnsi"/>
          <w:i/>
          <w:iCs/>
        </w:rPr>
        <w:t>2026</w:t>
      </w:r>
    </w:p>
    <w:sectPr w:rsidR="005306F9" w:rsidRPr="00401455" w:rsidSect="00B06251">
      <w:pgSz w:w="11906" w:h="16838"/>
      <w:pgMar w:top="720" w:right="567" w:bottom="720"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90381E"/>
    <w:multiLevelType w:val="multilevel"/>
    <w:tmpl w:val="83F600B8"/>
    <w:lvl w:ilvl="0">
      <w:start w:val="82"/>
      <w:numFmt w:val="decimal"/>
      <w:pStyle w:val="Heading3"/>
      <w:lvlText w:val="26/%1"/>
      <w:lvlJc w:val="right"/>
      <w:pPr>
        <w:tabs>
          <w:tab w:val="num" w:pos="567"/>
        </w:tabs>
        <w:ind w:left="567" w:hanging="170"/>
      </w:pPr>
      <w:rPr>
        <w:rFonts w:cs="Times New Roman" w:hint="default"/>
        <w:b w:val="0"/>
      </w:rPr>
    </w:lvl>
    <w:lvl w:ilvl="1">
      <w:start w:val="1"/>
      <w:numFmt w:val="lowerLetter"/>
      <w:pStyle w:val="Heading4"/>
      <w:lvlText w:val="%2)"/>
      <w:lvlJc w:val="left"/>
      <w:pPr>
        <w:tabs>
          <w:tab w:val="num" w:pos="851"/>
        </w:tabs>
        <w:ind w:left="851" w:hanging="284"/>
      </w:pPr>
      <w:rPr>
        <w:rFonts w:cs="Times New Roman" w:hint="default"/>
      </w:rPr>
    </w:lvl>
    <w:lvl w:ilvl="2">
      <w:start w:val="1"/>
      <w:numFmt w:val="lowerRoman"/>
      <w:pStyle w:val="Heading5"/>
      <w:lvlText w:val="%3."/>
      <w:lvlJc w:val="left"/>
      <w:pPr>
        <w:tabs>
          <w:tab w:val="num" w:pos="1389"/>
        </w:tabs>
        <w:ind w:left="1389" w:hanging="396"/>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 w15:restartNumberingAfterBreak="0">
    <w:nsid w:val="7F4005ED"/>
    <w:multiLevelType w:val="multilevel"/>
    <w:tmpl w:val="F0A0DFAE"/>
    <w:name w:val="AGENDA List 2"/>
    <w:lvl w:ilvl="0">
      <w:start w:val="100"/>
      <w:numFmt w:val="decimal"/>
      <w:lvlText w:val="19/%1"/>
      <w:lvlJc w:val="right"/>
      <w:pPr>
        <w:ind w:left="907" w:hanging="227"/>
      </w:pPr>
      <w:rPr>
        <w:rFonts w:hint="default"/>
        <w:b w:val="0"/>
      </w:rPr>
    </w:lvl>
    <w:lvl w:ilvl="1">
      <w:start w:val="1"/>
      <w:numFmt w:val="lowerLetter"/>
      <w:lvlText w:val="%2)"/>
      <w:lvlJc w:val="left"/>
      <w:pPr>
        <w:ind w:left="680" w:hanging="396"/>
      </w:pPr>
      <w:rPr>
        <w:rFonts w:hint="default"/>
      </w:rPr>
    </w:lvl>
    <w:lvl w:ilvl="2">
      <w:start w:val="1"/>
      <w:numFmt w:val="lowerRoman"/>
      <w:lvlText w:val="%3)"/>
      <w:lvlJc w:val="left"/>
      <w:pPr>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105227747">
    <w:abstractNumId w:val="0"/>
  </w:num>
  <w:num w:numId="2" w16cid:durableId="4520904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B36"/>
    <w:rsid w:val="00005CC2"/>
    <w:rsid w:val="00013BF7"/>
    <w:rsid w:val="00021FF0"/>
    <w:rsid w:val="00051FB6"/>
    <w:rsid w:val="000566A6"/>
    <w:rsid w:val="00072CF6"/>
    <w:rsid w:val="0008322F"/>
    <w:rsid w:val="000864D6"/>
    <w:rsid w:val="000920AD"/>
    <w:rsid w:val="000B2E8A"/>
    <w:rsid w:val="000B5C92"/>
    <w:rsid w:val="000C127A"/>
    <w:rsid w:val="000C2207"/>
    <w:rsid w:val="000C331C"/>
    <w:rsid w:val="000D74B3"/>
    <w:rsid w:val="000E148A"/>
    <w:rsid w:val="000F0CF6"/>
    <w:rsid w:val="00100724"/>
    <w:rsid w:val="001020E5"/>
    <w:rsid w:val="00102AF2"/>
    <w:rsid w:val="00104518"/>
    <w:rsid w:val="001061D3"/>
    <w:rsid w:val="00107295"/>
    <w:rsid w:val="00110929"/>
    <w:rsid w:val="00116033"/>
    <w:rsid w:val="00117595"/>
    <w:rsid w:val="00126DCE"/>
    <w:rsid w:val="00131876"/>
    <w:rsid w:val="00132AF0"/>
    <w:rsid w:val="0014297B"/>
    <w:rsid w:val="00167C0C"/>
    <w:rsid w:val="001764E7"/>
    <w:rsid w:val="001875D3"/>
    <w:rsid w:val="00192191"/>
    <w:rsid w:val="00192486"/>
    <w:rsid w:val="00196311"/>
    <w:rsid w:val="001964D4"/>
    <w:rsid w:val="00196C2F"/>
    <w:rsid w:val="001A7FF2"/>
    <w:rsid w:val="001B4CFE"/>
    <w:rsid w:val="001C158D"/>
    <w:rsid w:val="001C2D1C"/>
    <w:rsid w:val="001C50EF"/>
    <w:rsid w:val="001C5799"/>
    <w:rsid w:val="001D0021"/>
    <w:rsid w:val="001D5F7E"/>
    <w:rsid w:val="001E4770"/>
    <w:rsid w:val="001E5C39"/>
    <w:rsid w:val="001E6D9D"/>
    <w:rsid w:val="001F121D"/>
    <w:rsid w:val="00200F9E"/>
    <w:rsid w:val="00202478"/>
    <w:rsid w:val="00207B6B"/>
    <w:rsid w:val="002172EA"/>
    <w:rsid w:val="0022138C"/>
    <w:rsid w:val="00233777"/>
    <w:rsid w:val="00235F27"/>
    <w:rsid w:val="00236046"/>
    <w:rsid w:val="00236872"/>
    <w:rsid w:val="002400E5"/>
    <w:rsid w:val="0025020A"/>
    <w:rsid w:val="00254A51"/>
    <w:rsid w:val="002559A5"/>
    <w:rsid w:val="00262CD7"/>
    <w:rsid w:val="00277F42"/>
    <w:rsid w:val="00280CC3"/>
    <w:rsid w:val="00281018"/>
    <w:rsid w:val="00284CBE"/>
    <w:rsid w:val="002854D6"/>
    <w:rsid w:val="00290D14"/>
    <w:rsid w:val="00293D39"/>
    <w:rsid w:val="00293F33"/>
    <w:rsid w:val="002A39CF"/>
    <w:rsid w:val="002B6213"/>
    <w:rsid w:val="002C0EF2"/>
    <w:rsid w:val="002C594D"/>
    <w:rsid w:val="002D1670"/>
    <w:rsid w:val="002D2224"/>
    <w:rsid w:val="002F03E1"/>
    <w:rsid w:val="002F14E8"/>
    <w:rsid w:val="002F3D57"/>
    <w:rsid w:val="002F624B"/>
    <w:rsid w:val="00300398"/>
    <w:rsid w:val="00303C5D"/>
    <w:rsid w:val="00321B41"/>
    <w:rsid w:val="00333AE5"/>
    <w:rsid w:val="00333CF1"/>
    <w:rsid w:val="00335CE9"/>
    <w:rsid w:val="003424A6"/>
    <w:rsid w:val="0035067E"/>
    <w:rsid w:val="00352B4E"/>
    <w:rsid w:val="00352F8A"/>
    <w:rsid w:val="00360655"/>
    <w:rsid w:val="0036516F"/>
    <w:rsid w:val="003653AE"/>
    <w:rsid w:val="00374C4D"/>
    <w:rsid w:val="003830C7"/>
    <w:rsid w:val="003831BD"/>
    <w:rsid w:val="00385899"/>
    <w:rsid w:val="00386DC9"/>
    <w:rsid w:val="00391D78"/>
    <w:rsid w:val="00394602"/>
    <w:rsid w:val="00394B3C"/>
    <w:rsid w:val="003A2C88"/>
    <w:rsid w:val="003A476F"/>
    <w:rsid w:val="003A61BD"/>
    <w:rsid w:val="003B33BB"/>
    <w:rsid w:val="003B7A40"/>
    <w:rsid w:val="003E17DC"/>
    <w:rsid w:val="003E23F3"/>
    <w:rsid w:val="003E2717"/>
    <w:rsid w:val="003E5C8C"/>
    <w:rsid w:val="003F3608"/>
    <w:rsid w:val="003F48CE"/>
    <w:rsid w:val="003F70C5"/>
    <w:rsid w:val="00401455"/>
    <w:rsid w:val="0040579A"/>
    <w:rsid w:val="00406DF8"/>
    <w:rsid w:val="00413173"/>
    <w:rsid w:val="00417727"/>
    <w:rsid w:val="00427150"/>
    <w:rsid w:val="00430303"/>
    <w:rsid w:val="004460E0"/>
    <w:rsid w:val="00450B30"/>
    <w:rsid w:val="00465CA0"/>
    <w:rsid w:val="00480F97"/>
    <w:rsid w:val="00482D6B"/>
    <w:rsid w:val="00487E36"/>
    <w:rsid w:val="00491BC9"/>
    <w:rsid w:val="00493159"/>
    <w:rsid w:val="004A1249"/>
    <w:rsid w:val="004C3B6A"/>
    <w:rsid w:val="004C5AFF"/>
    <w:rsid w:val="004D51BB"/>
    <w:rsid w:val="004D5928"/>
    <w:rsid w:val="004D69CC"/>
    <w:rsid w:val="004D7A31"/>
    <w:rsid w:val="004E17AF"/>
    <w:rsid w:val="004E3127"/>
    <w:rsid w:val="004E4E63"/>
    <w:rsid w:val="004E637B"/>
    <w:rsid w:val="004F66E4"/>
    <w:rsid w:val="00505A17"/>
    <w:rsid w:val="005306F9"/>
    <w:rsid w:val="005344C2"/>
    <w:rsid w:val="005400B9"/>
    <w:rsid w:val="00543453"/>
    <w:rsid w:val="00543B02"/>
    <w:rsid w:val="005451DE"/>
    <w:rsid w:val="0055023F"/>
    <w:rsid w:val="00553370"/>
    <w:rsid w:val="00561E5E"/>
    <w:rsid w:val="005677F2"/>
    <w:rsid w:val="005742D6"/>
    <w:rsid w:val="005833AF"/>
    <w:rsid w:val="0058383C"/>
    <w:rsid w:val="00585E30"/>
    <w:rsid w:val="00590620"/>
    <w:rsid w:val="005911F7"/>
    <w:rsid w:val="00595B06"/>
    <w:rsid w:val="005A4044"/>
    <w:rsid w:val="005A6F56"/>
    <w:rsid w:val="005A7C27"/>
    <w:rsid w:val="005B2BF5"/>
    <w:rsid w:val="005C1DC4"/>
    <w:rsid w:val="005C2528"/>
    <w:rsid w:val="005C479D"/>
    <w:rsid w:val="005D34A3"/>
    <w:rsid w:val="005D4EF0"/>
    <w:rsid w:val="005D59C7"/>
    <w:rsid w:val="005E1C76"/>
    <w:rsid w:val="005E3DB4"/>
    <w:rsid w:val="005E3E7D"/>
    <w:rsid w:val="005E698E"/>
    <w:rsid w:val="005F5289"/>
    <w:rsid w:val="005F69A2"/>
    <w:rsid w:val="005F7A2D"/>
    <w:rsid w:val="005F7FA7"/>
    <w:rsid w:val="006001C5"/>
    <w:rsid w:val="00604060"/>
    <w:rsid w:val="0060540A"/>
    <w:rsid w:val="00607730"/>
    <w:rsid w:val="00625589"/>
    <w:rsid w:val="006368B3"/>
    <w:rsid w:val="0065215D"/>
    <w:rsid w:val="00667532"/>
    <w:rsid w:val="00671B46"/>
    <w:rsid w:val="00676C67"/>
    <w:rsid w:val="00676F2A"/>
    <w:rsid w:val="00680B9B"/>
    <w:rsid w:val="0069230A"/>
    <w:rsid w:val="00694BCE"/>
    <w:rsid w:val="006A3FAA"/>
    <w:rsid w:val="006A5047"/>
    <w:rsid w:val="006A5217"/>
    <w:rsid w:val="006B01CF"/>
    <w:rsid w:val="006B0EDB"/>
    <w:rsid w:val="006B5892"/>
    <w:rsid w:val="006C78CD"/>
    <w:rsid w:val="006D2CE2"/>
    <w:rsid w:val="006D360E"/>
    <w:rsid w:val="006D6D1C"/>
    <w:rsid w:val="006F6CA9"/>
    <w:rsid w:val="00705A39"/>
    <w:rsid w:val="00725631"/>
    <w:rsid w:val="007313C0"/>
    <w:rsid w:val="00734449"/>
    <w:rsid w:val="00745A3C"/>
    <w:rsid w:val="00751C0D"/>
    <w:rsid w:val="00752704"/>
    <w:rsid w:val="0075470A"/>
    <w:rsid w:val="00756FF5"/>
    <w:rsid w:val="007658C5"/>
    <w:rsid w:val="00782721"/>
    <w:rsid w:val="00783BFA"/>
    <w:rsid w:val="007875C7"/>
    <w:rsid w:val="00787684"/>
    <w:rsid w:val="007B3D71"/>
    <w:rsid w:val="007B46E5"/>
    <w:rsid w:val="007C1E6A"/>
    <w:rsid w:val="007C2626"/>
    <w:rsid w:val="007E483F"/>
    <w:rsid w:val="007F0108"/>
    <w:rsid w:val="007F178D"/>
    <w:rsid w:val="007F234C"/>
    <w:rsid w:val="007F7E9F"/>
    <w:rsid w:val="00804674"/>
    <w:rsid w:val="00805767"/>
    <w:rsid w:val="00811CA6"/>
    <w:rsid w:val="008369E9"/>
    <w:rsid w:val="00836FBE"/>
    <w:rsid w:val="008444C8"/>
    <w:rsid w:val="00845E6D"/>
    <w:rsid w:val="00847252"/>
    <w:rsid w:val="00850151"/>
    <w:rsid w:val="00854CF0"/>
    <w:rsid w:val="00872CF4"/>
    <w:rsid w:val="00880EE4"/>
    <w:rsid w:val="008816E4"/>
    <w:rsid w:val="00890529"/>
    <w:rsid w:val="008B080F"/>
    <w:rsid w:val="008B1537"/>
    <w:rsid w:val="008C1023"/>
    <w:rsid w:val="008C1436"/>
    <w:rsid w:val="008C6720"/>
    <w:rsid w:val="008D1C04"/>
    <w:rsid w:val="008D45BA"/>
    <w:rsid w:val="008D4CA4"/>
    <w:rsid w:val="008F70D8"/>
    <w:rsid w:val="00911C1D"/>
    <w:rsid w:val="00914B9D"/>
    <w:rsid w:val="00916F2A"/>
    <w:rsid w:val="00924DCB"/>
    <w:rsid w:val="00930DFD"/>
    <w:rsid w:val="00935738"/>
    <w:rsid w:val="00937C14"/>
    <w:rsid w:val="00941FB3"/>
    <w:rsid w:val="00942E72"/>
    <w:rsid w:val="00943111"/>
    <w:rsid w:val="00953AB5"/>
    <w:rsid w:val="00956DD0"/>
    <w:rsid w:val="00957186"/>
    <w:rsid w:val="00961FCF"/>
    <w:rsid w:val="0097323C"/>
    <w:rsid w:val="00981A9A"/>
    <w:rsid w:val="00983026"/>
    <w:rsid w:val="009905A9"/>
    <w:rsid w:val="009A0D88"/>
    <w:rsid w:val="009A445E"/>
    <w:rsid w:val="009C7045"/>
    <w:rsid w:val="009D3164"/>
    <w:rsid w:val="009D37A2"/>
    <w:rsid w:val="009E0A8A"/>
    <w:rsid w:val="009E3828"/>
    <w:rsid w:val="009F6F9B"/>
    <w:rsid w:val="00A0723E"/>
    <w:rsid w:val="00A0731D"/>
    <w:rsid w:val="00A07EA7"/>
    <w:rsid w:val="00A22B60"/>
    <w:rsid w:val="00A323C7"/>
    <w:rsid w:val="00A36007"/>
    <w:rsid w:val="00A42F2D"/>
    <w:rsid w:val="00A44CA2"/>
    <w:rsid w:val="00A461AA"/>
    <w:rsid w:val="00A5137F"/>
    <w:rsid w:val="00A60BA3"/>
    <w:rsid w:val="00A655E8"/>
    <w:rsid w:val="00A72C30"/>
    <w:rsid w:val="00A774D9"/>
    <w:rsid w:val="00A77BFA"/>
    <w:rsid w:val="00A80AEC"/>
    <w:rsid w:val="00AA36E4"/>
    <w:rsid w:val="00AA644A"/>
    <w:rsid w:val="00AB0FFE"/>
    <w:rsid w:val="00AB1A94"/>
    <w:rsid w:val="00AB3D55"/>
    <w:rsid w:val="00AD64A1"/>
    <w:rsid w:val="00AF5E26"/>
    <w:rsid w:val="00B06251"/>
    <w:rsid w:val="00B07AE9"/>
    <w:rsid w:val="00B205DE"/>
    <w:rsid w:val="00B26134"/>
    <w:rsid w:val="00B3610E"/>
    <w:rsid w:val="00B41201"/>
    <w:rsid w:val="00B53BB5"/>
    <w:rsid w:val="00B64252"/>
    <w:rsid w:val="00B750A7"/>
    <w:rsid w:val="00B8036A"/>
    <w:rsid w:val="00B808DE"/>
    <w:rsid w:val="00B8294A"/>
    <w:rsid w:val="00B835C9"/>
    <w:rsid w:val="00B836E2"/>
    <w:rsid w:val="00B906FD"/>
    <w:rsid w:val="00B949AE"/>
    <w:rsid w:val="00BB4458"/>
    <w:rsid w:val="00BD130E"/>
    <w:rsid w:val="00BD215B"/>
    <w:rsid w:val="00BD551E"/>
    <w:rsid w:val="00BE33CA"/>
    <w:rsid w:val="00BE49BD"/>
    <w:rsid w:val="00BE7DF8"/>
    <w:rsid w:val="00C03AE7"/>
    <w:rsid w:val="00C10EDC"/>
    <w:rsid w:val="00C12126"/>
    <w:rsid w:val="00C16739"/>
    <w:rsid w:val="00C22AF1"/>
    <w:rsid w:val="00C258FC"/>
    <w:rsid w:val="00C26207"/>
    <w:rsid w:val="00C47B36"/>
    <w:rsid w:val="00C47C61"/>
    <w:rsid w:val="00C50D63"/>
    <w:rsid w:val="00C54B41"/>
    <w:rsid w:val="00C5790F"/>
    <w:rsid w:val="00C61211"/>
    <w:rsid w:val="00C62B77"/>
    <w:rsid w:val="00C62C44"/>
    <w:rsid w:val="00C70200"/>
    <w:rsid w:val="00C70C10"/>
    <w:rsid w:val="00C80788"/>
    <w:rsid w:val="00C86F75"/>
    <w:rsid w:val="00C9131D"/>
    <w:rsid w:val="00CA2AC7"/>
    <w:rsid w:val="00CB6456"/>
    <w:rsid w:val="00CC275E"/>
    <w:rsid w:val="00CC4764"/>
    <w:rsid w:val="00CE759F"/>
    <w:rsid w:val="00CF4826"/>
    <w:rsid w:val="00D11272"/>
    <w:rsid w:val="00D248CB"/>
    <w:rsid w:val="00D26613"/>
    <w:rsid w:val="00D27ECA"/>
    <w:rsid w:val="00D3542C"/>
    <w:rsid w:val="00D42DE2"/>
    <w:rsid w:val="00D43BDA"/>
    <w:rsid w:val="00D4691E"/>
    <w:rsid w:val="00D6695E"/>
    <w:rsid w:val="00D714BA"/>
    <w:rsid w:val="00D7174E"/>
    <w:rsid w:val="00D752D8"/>
    <w:rsid w:val="00D80B1C"/>
    <w:rsid w:val="00D863BE"/>
    <w:rsid w:val="00D86A0D"/>
    <w:rsid w:val="00D87F49"/>
    <w:rsid w:val="00DA02F9"/>
    <w:rsid w:val="00DB7716"/>
    <w:rsid w:val="00DD4613"/>
    <w:rsid w:val="00DE1437"/>
    <w:rsid w:val="00DE3BE7"/>
    <w:rsid w:val="00DF1A7B"/>
    <w:rsid w:val="00E10ACE"/>
    <w:rsid w:val="00E20813"/>
    <w:rsid w:val="00E266CC"/>
    <w:rsid w:val="00E40796"/>
    <w:rsid w:val="00E4560B"/>
    <w:rsid w:val="00E56D8C"/>
    <w:rsid w:val="00E60F3B"/>
    <w:rsid w:val="00E62C85"/>
    <w:rsid w:val="00E63A5C"/>
    <w:rsid w:val="00E80ECE"/>
    <w:rsid w:val="00E8528C"/>
    <w:rsid w:val="00E95EFF"/>
    <w:rsid w:val="00EA4508"/>
    <w:rsid w:val="00EB3879"/>
    <w:rsid w:val="00EB562C"/>
    <w:rsid w:val="00EB7B7B"/>
    <w:rsid w:val="00ED7E9A"/>
    <w:rsid w:val="00EE6AC1"/>
    <w:rsid w:val="00F00F86"/>
    <w:rsid w:val="00F044A6"/>
    <w:rsid w:val="00F30422"/>
    <w:rsid w:val="00F84EDF"/>
    <w:rsid w:val="00F87FF5"/>
    <w:rsid w:val="00F907F5"/>
    <w:rsid w:val="00F91624"/>
    <w:rsid w:val="00FA2007"/>
    <w:rsid w:val="00FA4747"/>
    <w:rsid w:val="00FA65C5"/>
    <w:rsid w:val="00FB741F"/>
    <w:rsid w:val="00FC4A98"/>
    <w:rsid w:val="00FC50B6"/>
    <w:rsid w:val="00FC53EF"/>
    <w:rsid w:val="00FD18E4"/>
    <w:rsid w:val="00FD359C"/>
    <w:rsid w:val="00FD57FD"/>
    <w:rsid w:val="00FE648E"/>
    <w:rsid w:val="00FF052C"/>
    <w:rsid w:val="00FF16BB"/>
    <w:rsid w:val="00FF3AC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85ffc2"/>
    </o:shapedefaults>
    <o:shapelayout v:ext="edit">
      <o:idmap v:ext="edit" data="1"/>
    </o:shapelayout>
  </w:shapeDefaults>
  <w:decimalSymbol w:val="."/>
  <w:listSeparator w:val=","/>
  <w14:docId w14:val="60E686AC"/>
  <w15:chartTrackingRefBased/>
  <w15:docId w15:val="{726D4D8D-F246-4C07-929D-785CE161A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4B3"/>
    <w:pPr>
      <w:spacing w:after="0"/>
    </w:pPr>
    <w:rPr>
      <w:sz w:val="24"/>
      <w:szCs w:val="24"/>
    </w:rPr>
  </w:style>
  <w:style w:type="paragraph" w:styleId="Heading1">
    <w:name w:val="heading 1"/>
    <w:basedOn w:val="Normal"/>
    <w:next w:val="Normal"/>
    <w:link w:val="Heading1Char"/>
    <w:uiPriority w:val="9"/>
    <w:qFormat/>
    <w:rsid w:val="00F044A6"/>
    <w:pPr>
      <w:jc w:val="center"/>
      <w:outlineLvl w:val="0"/>
    </w:pPr>
    <w:rPr>
      <w:rFonts w:cstheme="minorHAnsi"/>
      <w:sz w:val="44"/>
      <w:szCs w:val="44"/>
      <w:u w:val="single"/>
    </w:rPr>
  </w:style>
  <w:style w:type="paragraph" w:styleId="Heading2">
    <w:name w:val="heading 2"/>
    <w:basedOn w:val="Normal"/>
    <w:next w:val="Normal"/>
    <w:link w:val="Heading2Char"/>
    <w:autoRedefine/>
    <w:uiPriority w:val="9"/>
    <w:unhideWhenUsed/>
    <w:qFormat/>
    <w:rsid w:val="000D74B3"/>
    <w:pPr>
      <w:outlineLvl w:val="1"/>
    </w:pPr>
    <w:rPr>
      <w:rFonts w:cstheme="minorHAnsi"/>
      <w:b/>
      <w:bCs/>
      <w:sz w:val="28"/>
      <w:szCs w:val="28"/>
    </w:rPr>
  </w:style>
  <w:style w:type="paragraph" w:styleId="Heading3">
    <w:name w:val="heading 3"/>
    <w:basedOn w:val="ListParagraph"/>
    <w:next w:val="Normal"/>
    <w:link w:val="Heading3Char"/>
    <w:autoRedefine/>
    <w:uiPriority w:val="9"/>
    <w:unhideWhenUsed/>
    <w:qFormat/>
    <w:rsid w:val="00FE648E"/>
    <w:pPr>
      <w:numPr>
        <w:numId w:val="1"/>
      </w:numPr>
      <w:outlineLvl w:val="2"/>
    </w:pPr>
    <w:rPr>
      <w:rFonts w:ascii="Calibri" w:hAnsi="Calibri" w:cs="Times New Roman"/>
      <w:b/>
    </w:rPr>
  </w:style>
  <w:style w:type="paragraph" w:styleId="Heading4">
    <w:name w:val="heading 4"/>
    <w:basedOn w:val="Heading3"/>
    <w:link w:val="Heading4Char"/>
    <w:uiPriority w:val="9"/>
    <w:unhideWhenUsed/>
    <w:qFormat/>
    <w:rsid w:val="00254A51"/>
    <w:pPr>
      <w:numPr>
        <w:ilvl w:val="1"/>
      </w:numPr>
      <w:spacing w:before="40"/>
      <w:outlineLvl w:val="3"/>
    </w:pPr>
    <w:rPr>
      <w:rFonts w:eastAsiaTheme="majorEastAsia" w:cstheme="majorBidi"/>
      <w:b w:val="0"/>
      <w:iCs/>
    </w:rPr>
  </w:style>
  <w:style w:type="paragraph" w:styleId="Heading5">
    <w:name w:val="heading 5"/>
    <w:basedOn w:val="Heading4"/>
    <w:link w:val="Heading5Char"/>
    <w:uiPriority w:val="9"/>
    <w:unhideWhenUsed/>
    <w:qFormat/>
    <w:rsid w:val="00C10EDC"/>
    <w:pPr>
      <w:numPr>
        <w:ilvl w:val="2"/>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4A6"/>
    <w:rPr>
      <w:rFonts w:cstheme="minorHAnsi"/>
      <w:sz w:val="44"/>
      <w:szCs w:val="44"/>
      <w:u w:val="single"/>
    </w:rPr>
  </w:style>
  <w:style w:type="character" w:customStyle="1" w:styleId="Heading2Char">
    <w:name w:val="Heading 2 Char"/>
    <w:basedOn w:val="DefaultParagraphFont"/>
    <w:link w:val="Heading2"/>
    <w:uiPriority w:val="9"/>
    <w:rsid w:val="000D74B3"/>
    <w:rPr>
      <w:rFonts w:cstheme="minorHAnsi"/>
      <w:b/>
      <w:bCs/>
      <w:sz w:val="28"/>
      <w:szCs w:val="28"/>
    </w:rPr>
  </w:style>
  <w:style w:type="character" w:customStyle="1" w:styleId="Heading3Char">
    <w:name w:val="Heading 3 Char"/>
    <w:basedOn w:val="DefaultParagraphFont"/>
    <w:link w:val="Heading3"/>
    <w:uiPriority w:val="9"/>
    <w:rsid w:val="00FE648E"/>
    <w:rPr>
      <w:rFonts w:ascii="Calibri" w:hAnsi="Calibri" w:cs="Times New Roman"/>
      <w:b/>
      <w:sz w:val="24"/>
      <w:szCs w:val="24"/>
    </w:rPr>
  </w:style>
  <w:style w:type="character" w:customStyle="1" w:styleId="Heading4Char">
    <w:name w:val="Heading 4 Char"/>
    <w:basedOn w:val="DefaultParagraphFont"/>
    <w:link w:val="Heading4"/>
    <w:uiPriority w:val="9"/>
    <w:rsid w:val="00254A51"/>
    <w:rPr>
      <w:rFonts w:ascii="Calibri" w:eastAsiaTheme="majorEastAsia" w:hAnsi="Calibri" w:cstheme="majorBidi"/>
      <w:iCs/>
      <w:sz w:val="24"/>
      <w:szCs w:val="24"/>
    </w:rPr>
  </w:style>
  <w:style w:type="paragraph" w:styleId="ListParagraph">
    <w:name w:val="List Paragraph"/>
    <w:basedOn w:val="Normal"/>
    <w:uiPriority w:val="34"/>
    <w:qFormat/>
    <w:rsid w:val="002172EA"/>
    <w:pPr>
      <w:ind w:left="720"/>
      <w:contextualSpacing/>
    </w:pPr>
  </w:style>
  <w:style w:type="character" w:customStyle="1" w:styleId="Heading5Char">
    <w:name w:val="Heading 5 Char"/>
    <w:basedOn w:val="DefaultParagraphFont"/>
    <w:link w:val="Heading5"/>
    <w:uiPriority w:val="9"/>
    <w:rsid w:val="00C10EDC"/>
    <w:rPr>
      <w:rFonts w:ascii="Cambria" w:eastAsiaTheme="majorEastAsia" w:hAnsi="Cambria" w:cstheme="majorBidi"/>
      <w:iCs/>
      <w:sz w:val="24"/>
      <w:szCs w:val="24"/>
    </w:rPr>
  </w:style>
  <w:style w:type="character" w:styleId="Emphasis">
    <w:name w:val="Emphasis"/>
    <w:basedOn w:val="DefaultParagraphFont"/>
    <w:uiPriority w:val="20"/>
    <w:qFormat/>
    <w:rsid w:val="00C10EDC"/>
    <w:rPr>
      <w:i/>
      <w:iCs/>
    </w:rPr>
  </w:style>
  <w:style w:type="paragraph" w:styleId="BodyText">
    <w:name w:val="Body Text"/>
    <w:basedOn w:val="Normal"/>
    <w:link w:val="BodyTextChar"/>
    <w:semiHidden/>
    <w:rsid w:val="006A5047"/>
    <w:pPr>
      <w:spacing w:line="240" w:lineRule="auto"/>
      <w:jc w:val="both"/>
    </w:pPr>
    <w:rPr>
      <w:rFonts w:ascii="Times New Roman" w:eastAsia="Times New Roman" w:hAnsi="Times New Roman" w:cs="Times New Roman"/>
      <w:lang w:val="x-none"/>
    </w:rPr>
  </w:style>
  <w:style w:type="character" w:customStyle="1" w:styleId="BodyTextChar">
    <w:name w:val="Body Text Char"/>
    <w:basedOn w:val="DefaultParagraphFont"/>
    <w:link w:val="BodyText"/>
    <w:semiHidden/>
    <w:rsid w:val="006A5047"/>
    <w:rPr>
      <w:rFonts w:ascii="Times New Roman" w:eastAsia="Times New Roman" w:hAnsi="Times New Roman" w:cs="Times New Roman"/>
      <w:sz w:val="24"/>
      <w:szCs w:val="24"/>
      <w:lang w:val="x-none"/>
    </w:rPr>
  </w:style>
  <w:style w:type="character" w:styleId="Hyperlink">
    <w:name w:val="Hyperlink"/>
    <w:basedOn w:val="DefaultParagraphFont"/>
    <w:uiPriority w:val="99"/>
    <w:unhideWhenUsed/>
    <w:rsid w:val="00B53BB5"/>
    <w:rPr>
      <w:color w:val="0563C1" w:themeColor="hyperlink"/>
      <w:u w:val="single"/>
    </w:rPr>
  </w:style>
  <w:style w:type="character" w:styleId="UnresolvedMention">
    <w:name w:val="Unresolved Mention"/>
    <w:basedOn w:val="DefaultParagraphFont"/>
    <w:uiPriority w:val="99"/>
    <w:semiHidden/>
    <w:unhideWhenUsed/>
    <w:rsid w:val="00B53BB5"/>
    <w:rPr>
      <w:color w:val="605E5C"/>
      <w:shd w:val="clear" w:color="auto" w:fill="E1DFDD"/>
    </w:rPr>
  </w:style>
  <w:style w:type="paragraph" w:styleId="NormalWeb">
    <w:name w:val="Normal (Web)"/>
    <w:basedOn w:val="Normal"/>
    <w:uiPriority w:val="99"/>
    <w:semiHidden/>
    <w:unhideWhenUsed/>
    <w:rsid w:val="00FC4A98"/>
    <w:rPr>
      <w:rFonts w:ascii="Times New Roman" w:hAnsi="Times New Roman" w:cs="Times New Roman"/>
    </w:rPr>
  </w:style>
  <w:style w:type="character" w:customStyle="1" w:styleId="highlight-yellow">
    <w:name w:val="highlight-yellow"/>
    <w:basedOn w:val="DefaultParagraphFont"/>
    <w:rsid w:val="006A3FAA"/>
  </w:style>
  <w:style w:type="character" w:styleId="FollowedHyperlink">
    <w:name w:val="FollowedHyperlink"/>
    <w:basedOn w:val="DefaultParagraphFont"/>
    <w:uiPriority w:val="99"/>
    <w:semiHidden/>
    <w:unhideWhenUsed/>
    <w:rsid w:val="0055337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962324">
      <w:bodyDiv w:val="1"/>
      <w:marLeft w:val="0"/>
      <w:marRight w:val="0"/>
      <w:marTop w:val="0"/>
      <w:marBottom w:val="0"/>
      <w:divBdr>
        <w:top w:val="none" w:sz="0" w:space="0" w:color="auto"/>
        <w:left w:val="none" w:sz="0" w:space="0" w:color="auto"/>
        <w:bottom w:val="none" w:sz="0" w:space="0" w:color="auto"/>
        <w:right w:val="none" w:sz="0" w:space="0" w:color="auto"/>
      </w:divBdr>
    </w:div>
    <w:div w:id="1082290656">
      <w:bodyDiv w:val="1"/>
      <w:marLeft w:val="0"/>
      <w:marRight w:val="0"/>
      <w:marTop w:val="0"/>
      <w:marBottom w:val="0"/>
      <w:divBdr>
        <w:top w:val="none" w:sz="0" w:space="0" w:color="auto"/>
        <w:left w:val="none" w:sz="0" w:space="0" w:color="auto"/>
        <w:bottom w:val="none" w:sz="0" w:space="0" w:color="auto"/>
        <w:right w:val="none" w:sz="0" w:space="0" w:color="auto"/>
      </w:divBdr>
    </w:div>
    <w:div w:id="137299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ornwall.gov.uk/transport-parking-and-streets/roads-highways-and-pavements/report-a-problem-with-a-road-or-pavement/"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St%20Ewe%20Parish%20Council%20-%20Dec24\1-ewe%20AGENDAS%20&amp;%20MINUTES\00TEMPLATE%20St%20Ewe%20Agenda%202025%20-%20ACCESSIB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0CF47B-A63D-4934-AF50-C7F15495E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00TEMPLATE St Ewe Agenda 2025 - ACCESSIBLE</Template>
  <TotalTime>1</TotalTime>
  <Pages>2</Pages>
  <Words>500</Words>
  <Characters>2688</Characters>
  <Application>Microsoft Office Word</Application>
  <DocSecurity>0</DocSecurity>
  <Lines>53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Wilson</dc:creator>
  <cp:keywords/>
  <dc:description/>
  <cp:lastModifiedBy>Dee KennedyMerrett</cp:lastModifiedBy>
  <cp:revision>2</cp:revision>
  <cp:lastPrinted>2026-07-01T07:42:00Z</cp:lastPrinted>
  <dcterms:created xsi:type="dcterms:W3CDTF">2026-07-01T13:11:00Z</dcterms:created>
  <dcterms:modified xsi:type="dcterms:W3CDTF">2026-07-01T13:11:00Z</dcterms:modified>
</cp:coreProperties>
</file>