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1B0CC7" w14:textId="20EF47BE" w:rsidR="00A72E5F" w:rsidRPr="00A72E5F" w:rsidRDefault="00A72E5F" w:rsidP="00A72E5F">
      <w:pPr>
        <w:pStyle w:val="Heading1"/>
      </w:pPr>
      <w:r w:rsidRPr="00642B41">
        <w:t xml:space="preserve">ST EWE PARISH </w:t>
      </w:r>
      <w:r w:rsidR="00364FFC">
        <w:t xml:space="preserve">ANNUAL </w:t>
      </w:r>
      <w:r w:rsidR="009C6D98">
        <w:t xml:space="preserve">PARISH </w:t>
      </w:r>
      <w:r w:rsidRPr="00642B41">
        <w:t>MINUTES</w:t>
      </w:r>
    </w:p>
    <w:p w14:paraId="1001EA6F" w14:textId="77777777" w:rsidR="00BA00DC" w:rsidRDefault="00BA00DC" w:rsidP="00A72E5F">
      <w:pPr>
        <w:pStyle w:val="Heading1"/>
        <w:rPr>
          <w:sz w:val="36"/>
          <w:szCs w:val="36"/>
          <w:u w:val="none"/>
        </w:rPr>
      </w:pPr>
    </w:p>
    <w:p w14:paraId="7A5B92BD" w14:textId="1E1468B7" w:rsidR="00A64AD6" w:rsidRPr="00A72E5F" w:rsidRDefault="00A72E5F" w:rsidP="00A72E5F">
      <w:pPr>
        <w:pStyle w:val="Heading1"/>
        <w:rPr>
          <w:sz w:val="36"/>
          <w:szCs w:val="36"/>
          <w:u w:val="none"/>
        </w:rPr>
      </w:pPr>
      <w:r w:rsidRPr="007A4141">
        <w:rPr>
          <w:sz w:val="36"/>
          <w:szCs w:val="36"/>
          <w:u w:val="none"/>
        </w:rPr>
        <w:t>MON</w:t>
      </w:r>
      <w:r w:rsidR="00A64AD6" w:rsidRPr="007A4141">
        <w:rPr>
          <w:sz w:val="36"/>
          <w:szCs w:val="36"/>
          <w:u w:val="none"/>
        </w:rPr>
        <w:t xml:space="preserve">DAY </w:t>
      </w:r>
      <w:r w:rsidR="004D1001">
        <w:rPr>
          <w:sz w:val="36"/>
          <w:szCs w:val="36"/>
          <w:u w:val="none"/>
        </w:rPr>
        <w:t>11</w:t>
      </w:r>
      <w:r w:rsidR="00F72CB3" w:rsidRPr="00F72CB3">
        <w:rPr>
          <w:sz w:val="36"/>
          <w:szCs w:val="36"/>
          <w:u w:val="none"/>
          <w:vertAlign w:val="superscript"/>
        </w:rPr>
        <w:t>TH</w:t>
      </w:r>
      <w:r w:rsidR="00F72CB3">
        <w:rPr>
          <w:sz w:val="36"/>
          <w:szCs w:val="36"/>
          <w:u w:val="none"/>
        </w:rPr>
        <w:t xml:space="preserve"> Ma</w:t>
      </w:r>
      <w:r w:rsidR="004D1001">
        <w:rPr>
          <w:sz w:val="36"/>
          <w:szCs w:val="36"/>
          <w:u w:val="none"/>
        </w:rPr>
        <w:t>y</w:t>
      </w:r>
      <w:r w:rsidR="007A4141" w:rsidRPr="007A4141">
        <w:rPr>
          <w:sz w:val="36"/>
          <w:szCs w:val="36"/>
          <w:u w:val="none"/>
        </w:rPr>
        <w:t>, 7.</w:t>
      </w:r>
      <w:r w:rsidR="00D76A1E">
        <w:rPr>
          <w:sz w:val="36"/>
          <w:szCs w:val="36"/>
          <w:u w:val="none"/>
        </w:rPr>
        <w:t>00</w:t>
      </w:r>
      <w:r w:rsidR="00A64AD6" w:rsidRPr="007A4141">
        <w:rPr>
          <w:sz w:val="36"/>
          <w:szCs w:val="36"/>
          <w:u w:val="none"/>
        </w:rPr>
        <w:t xml:space="preserve"> pm, </w:t>
      </w:r>
      <w:r w:rsidR="00E51091" w:rsidRPr="007A4141">
        <w:rPr>
          <w:sz w:val="36"/>
          <w:szCs w:val="36"/>
          <w:u w:val="none"/>
        </w:rPr>
        <w:t>St Ewe Village Hall</w:t>
      </w:r>
    </w:p>
    <w:p w14:paraId="2619633C" w14:textId="77777777" w:rsidR="004E648A" w:rsidRPr="005C3666" w:rsidRDefault="004E648A" w:rsidP="00F81919">
      <w:pPr>
        <w:pStyle w:val="Heading2"/>
        <w:rPr>
          <w:szCs w:val="22"/>
        </w:rPr>
      </w:pPr>
      <w:r w:rsidRPr="005C3666">
        <w:rPr>
          <w:szCs w:val="22"/>
        </w:rPr>
        <w:t>PRESENT:</w:t>
      </w:r>
      <w:r w:rsidR="006934EE" w:rsidRPr="005C3666">
        <w:rPr>
          <w:szCs w:val="22"/>
        </w:rPr>
        <w:t xml:space="preserve"> </w:t>
      </w:r>
      <w:r w:rsidRPr="005C3666">
        <w:rPr>
          <w:szCs w:val="22"/>
        </w:rPr>
        <w:tab/>
      </w:r>
    </w:p>
    <w:p w14:paraId="3700B0F7" w14:textId="5BBDEA2B" w:rsidR="00A72E5F" w:rsidRDefault="00A72E5F" w:rsidP="00A72E5F">
      <w:pPr>
        <w:rPr>
          <w:sz w:val="22"/>
          <w:szCs w:val="22"/>
        </w:rPr>
      </w:pPr>
      <w:r w:rsidRPr="005C3666">
        <w:rPr>
          <w:sz w:val="22"/>
          <w:szCs w:val="22"/>
        </w:rPr>
        <w:t>Councillors:</w:t>
      </w:r>
      <w:r w:rsidR="006934EE" w:rsidRPr="005C3666">
        <w:rPr>
          <w:sz w:val="22"/>
          <w:szCs w:val="22"/>
        </w:rPr>
        <w:t xml:space="preserve"> </w:t>
      </w:r>
      <w:r w:rsidRPr="005C3666">
        <w:rPr>
          <w:sz w:val="22"/>
          <w:szCs w:val="22"/>
        </w:rPr>
        <w:t>Will Richards</w:t>
      </w:r>
      <w:r w:rsidR="00E443AD" w:rsidRPr="005C3666">
        <w:rPr>
          <w:sz w:val="22"/>
          <w:szCs w:val="22"/>
        </w:rPr>
        <w:t xml:space="preserve"> (Chair), Cllrs </w:t>
      </w:r>
      <w:r w:rsidR="00F552AE" w:rsidRPr="005C3666">
        <w:rPr>
          <w:sz w:val="22"/>
          <w:szCs w:val="22"/>
        </w:rPr>
        <w:t>Janet Lockyer</w:t>
      </w:r>
      <w:r w:rsidR="00AE7918" w:rsidRPr="005C3666">
        <w:rPr>
          <w:sz w:val="22"/>
          <w:szCs w:val="22"/>
        </w:rPr>
        <w:t>, Cllr Ashworth, Cllr Vellenoweth</w:t>
      </w:r>
    </w:p>
    <w:p w14:paraId="3254120F" w14:textId="77777777" w:rsidR="009D1684" w:rsidRPr="005C3666" w:rsidRDefault="009D1684" w:rsidP="00A72E5F">
      <w:pPr>
        <w:rPr>
          <w:b/>
          <w:bCs/>
          <w:sz w:val="22"/>
          <w:szCs w:val="22"/>
        </w:rPr>
      </w:pPr>
    </w:p>
    <w:p w14:paraId="7141EE0C" w14:textId="581D254F" w:rsidR="007643D6" w:rsidRPr="005C3666" w:rsidRDefault="004E648A" w:rsidP="00F827EC">
      <w:pPr>
        <w:pStyle w:val="Heading2"/>
        <w:rPr>
          <w:b w:val="0"/>
          <w:bCs w:val="0"/>
          <w:szCs w:val="22"/>
        </w:rPr>
      </w:pPr>
      <w:r w:rsidRPr="005C3666">
        <w:rPr>
          <w:szCs w:val="22"/>
        </w:rPr>
        <w:t>ALSO PRESENT:</w:t>
      </w:r>
      <w:r w:rsidR="006934EE" w:rsidRPr="005C3666">
        <w:rPr>
          <w:szCs w:val="22"/>
        </w:rPr>
        <w:t xml:space="preserve"> </w:t>
      </w:r>
      <w:r w:rsidR="0018016B" w:rsidRPr="005C3666">
        <w:rPr>
          <w:b w:val="0"/>
          <w:bCs w:val="0"/>
          <w:szCs w:val="22"/>
        </w:rPr>
        <w:t>County Councillor Cunningham</w:t>
      </w:r>
      <w:r w:rsidR="00AB4DB2" w:rsidRPr="005C3666">
        <w:rPr>
          <w:b w:val="0"/>
          <w:bCs w:val="0"/>
          <w:szCs w:val="22"/>
        </w:rPr>
        <w:t xml:space="preserve">. </w:t>
      </w:r>
    </w:p>
    <w:p w14:paraId="32DC0B54" w14:textId="2A55D275" w:rsidR="0047640F" w:rsidRDefault="007643D6" w:rsidP="00064AB4">
      <w:pPr>
        <w:pStyle w:val="Heading2"/>
        <w:rPr>
          <w:b w:val="0"/>
          <w:bCs w:val="0"/>
          <w:szCs w:val="22"/>
        </w:rPr>
      </w:pPr>
      <w:r w:rsidRPr="005C3666">
        <w:rPr>
          <w:szCs w:val="22"/>
        </w:rPr>
        <w:t xml:space="preserve">ABSCENT: </w:t>
      </w:r>
      <w:r w:rsidRPr="005C3666">
        <w:rPr>
          <w:b w:val="0"/>
          <w:bCs w:val="0"/>
          <w:szCs w:val="22"/>
        </w:rPr>
        <w:t xml:space="preserve">Cllr </w:t>
      </w:r>
      <w:r w:rsidR="00D27596" w:rsidRPr="005C3666">
        <w:rPr>
          <w:b w:val="0"/>
          <w:bCs w:val="0"/>
          <w:szCs w:val="22"/>
        </w:rPr>
        <w:t>Cox, Cllr Dickinson</w:t>
      </w:r>
      <w:r w:rsidR="009E3EE3" w:rsidRPr="005C3666">
        <w:rPr>
          <w:b w:val="0"/>
          <w:bCs w:val="0"/>
          <w:szCs w:val="22"/>
        </w:rPr>
        <w:t>, Cllr Shannon, Cllr Lobb</w:t>
      </w:r>
    </w:p>
    <w:p w14:paraId="3167F61D" w14:textId="77777777" w:rsidR="009D1684" w:rsidRPr="009D1684" w:rsidRDefault="009D1684" w:rsidP="009D1684"/>
    <w:p w14:paraId="6D05F03A" w14:textId="6F2328AB" w:rsidR="004E648A" w:rsidRPr="005C3666" w:rsidRDefault="004E648A" w:rsidP="00F81919">
      <w:pPr>
        <w:pStyle w:val="Heading2"/>
        <w:rPr>
          <w:szCs w:val="22"/>
        </w:rPr>
      </w:pPr>
      <w:r w:rsidRPr="005C3666">
        <w:rPr>
          <w:szCs w:val="22"/>
        </w:rPr>
        <w:t>ABBREVIATIONS:</w:t>
      </w:r>
    </w:p>
    <w:p w14:paraId="17DDC900" w14:textId="2915B8DC" w:rsidR="00E029E0" w:rsidRPr="005C3666" w:rsidRDefault="00E029E0" w:rsidP="00DD2800">
      <w:pPr>
        <w:rPr>
          <w:sz w:val="22"/>
          <w:szCs w:val="22"/>
        </w:rPr>
      </w:pPr>
      <w:r w:rsidRPr="005C3666">
        <w:rPr>
          <w:sz w:val="22"/>
          <w:szCs w:val="22"/>
        </w:rPr>
        <w:t xml:space="preserve">Councillors’ names – abbreviated with their initials. CC – Cornwall Council. CAP – Community Area Partnership. </w:t>
      </w:r>
      <w:r w:rsidR="00F510EC" w:rsidRPr="005C3666">
        <w:rPr>
          <w:sz w:val="22"/>
          <w:szCs w:val="22"/>
        </w:rPr>
        <w:t xml:space="preserve">LMP – Local Maintenance </w:t>
      </w:r>
      <w:r w:rsidR="00DD69C5" w:rsidRPr="005C3666">
        <w:rPr>
          <w:sz w:val="22"/>
          <w:szCs w:val="22"/>
        </w:rPr>
        <w:t>Partnership. SECAG – St Ewe Climate Action Group</w:t>
      </w:r>
      <w:r w:rsidR="00B56F08" w:rsidRPr="005C3666">
        <w:rPr>
          <w:sz w:val="22"/>
          <w:szCs w:val="22"/>
        </w:rPr>
        <w:t>. *** indicates consultee comments for planning applications decided by the PC</w:t>
      </w:r>
    </w:p>
    <w:p w14:paraId="69035C2A" w14:textId="77777777" w:rsidR="008C2187" w:rsidRPr="005C3666" w:rsidRDefault="008C2187" w:rsidP="00DD2800">
      <w:pPr>
        <w:rPr>
          <w:sz w:val="22"/>
          <w:szCs w:val="22"/>
        </w:rPr>
      </w:pPr>
    </w:p>
    <w:p w14:paraId="4279F621" w14:textId="5BB37459" w:rsidR="00D55BC9" w:rsidRPr="005C3666" w:rsidRDefault="007468D7" w:rsidP="003D4298">
      <w:pPr>
        <w:pStyle w:val="Heading2"/>
        <w:rPr>
          <w:b w:val="0"/>
          <w:bCs w:val="0"/>
          <w:szCs w:val="22"/>
        </w:rPr>
      </w:pPr>
      <w:r w:rsidRPr="005C3666">
        <w:rPr>
          <w:szCs w:val="22"/>
        </w:rPr>
        <w:t>MINUTES:</w:t>
      </w:r>
      <w:r w:rsidR="00853838" w:rsidRPr="005C3666">
        <w:rPr>
          <w:szCs w:val="22"/>
        </w:rPr>
        <w:t xml:space="preserve"> </w:t>
      </w:r>
      <w:r w:rsidR="004E648A" w:rsidRPr="005C3666">
        <w:rPr>
          <w:b w:val="0"/>
          <w:bCs w:val="0"/>
          <w:szCs w:val="22"/>
        </w:rPr>
        <w:t xml:space="preserve">The meeting began at </w:t>
      </w:r>
      <w:r w:rsidR="007A4141" w:rsidRPr="005C3666">
        <w:rPr>
          <w:b w:val="0"/>
          <w:bCs w:val="0"/>
          <w:szCs w:val="22"/>
        </w:rPr>
        <w:t>7.</w:t>
      </w:r>
      <w:r w:rsidR="00A17444" w:rsidRPr="005C3666">
        <w:rPr>
          <w:b w:val="0"/>
          <w:bCs w:val="0"/>
          <w:szCs w:val="22"/>
        </w:rPr>
        <w:t>00</w:t>
      </w:r>
      <w:r w:rsidR="004E648A" w:rsidRPr="005C3666">
        <w:rPr>
          <w:b w:val="0"/>
          <w:bCs w:val="0"/>
          <w:szCs w:val="22"/>
        </w:rPr>
        <w:t xml:space="preserve"> </w:t>
      </w:r>
      <w:r w:rsidR="00937AA2" w:rsidRPr="005C3666">
        <w:rPr>
          <w:b w:val="0"/>
          <w:bCs w:val="0"/>
          <w:szCs w:val="22"/>
        </w:rPr>
        <w:t>pm</w:t>
      </w:r>
      <w:r w:rsidR="008D0937" w:rsidRPr="005C3666">
        <w:rPr>
          <w:b w:val="0"/>
          <w:bCs w:val="0"/>
          <w:szCs w:val="22"/>
        </w:rPr>
        <w:t xml:space="preserve"> </w:t>
      </w:r>
      <w:r w:rsidR="00D27596" w:rsidRPr="005C3666">
        <w:rPr>
          <w:b w:val="0"/>
          <w:bCs w:val="0"/>
          <w:szCs w:val="22"/>
        </w:rPr>
        <w:t xml:space="preserve">and </w:t>
      </w:r>
      <w:r w:rsidR="004E648A" w:rsidRPr="005C3666">
        <w:rPr>
          <w:b w:val="0"/>
          <w:bCs w:val="0"/>
          <w:szCs w:val="22"/>
        </w:rPr>
        <w:t>the Chair welcomed all.</w:t>
      </w:r>
    </w:p>
    <w:p w14:paraId="181A716F" w14:textId="77777777" w:rsidR="009E3EE3" w:rsidRDefault="00E46505" w:rsidP="009E3EE3">
      <w:pPr>
        <w:pStyle w:val="Heading2"/>
        <w:rPr>
          <w:b w:val="0"/>
          <w:bCs w:val="0"/>
          <w:szCs w:val="22"/>
        </w:rPr>
      </w:pPr>
      <w:r w:rsidRPr="005C3666">
        <w:rPr>
          <w:szCs w:val="22"/>
        </w:rPr>
        <w:t>Apologies</w:t>
      </w:r>
      <w:r w:rsidR="00406F1D" w:rsidRPr="005C3666">
        <w:rPr>
          <w:szCs w:val="22"/>
        </w:rPr>
        <w:t>:</w:t>
      </w:r>
      <w:r w:rsidRPr="005C3666">
        <w:rPr>
          <w:szCs w:val="22"/>
        </w:rPr>
        <w:t xml:space="preserve"> </w:t>
      </w:r>
      <w:r w:rsidR="009E3EE3" w:rsidRPr="005C3666">
        <w:rPr>
          <w:b w:val="0"/>
          <w:bCs w:val="0"/>
          <w:szCs w:val="22"/>
        </w:rPr>
        <w:t>Cllr Cox, Cllr Dickinson, Cllr Shannon, Cllr Lobb</w:t>
      </w:r>
    </w:p>
    <w:p w14:paraId="13DC1ADA" w14:textId="77777777" w:rsidR="009D1684" w:rsidRPr="009D1684" w:rsidRDefault="009D1684" w:rsidP="009D1684"/>
    <w:p w14:paraId="0E3CE9B5" w14:textId="04CB0AE0" w:rsidR="00F81372" w:rsidRDefault="00E95D5F" w:rsidP="00AA2586">
      <w:pPr>
        <w:pStyle w:val="Heading3"/>
        <w:rPr>
          <w:sz w:val="22"/>
          <w:szCs w:val="22"/>
        </w:rPr>
      </w:pPr>
      <w:r w:rsidRPr="005C3666">
        <w:rPr>
          <w:sz w:val="22"/>
          <w:szCs w:val="22"/>
        </w:rPr>
        <w:t>Meeting Governance</w:t>
      </w:r>
    </w:p>
    <w:tbl>
      <w:tblPr>
        <w:tblStyle w:val="TableGrid"/>
        <w:tblW w:w="0" w:type="auto"/>
        <w:tblLook w:val="04A0" w:firstRow="1" w:lastRow="0" w:firstColumn="1" w:lastColumn="0" w:noHBand="0" w:noVBand="1"/>
      </w:tblPr>
      <w:tblGrid>
        <w:gridCol w:w="9344"/>
      </w:tblGrid>
      <w:tr w:rsidR="00563EED" w14:paraId="245CB42F" w14:textId="77777777" w:rsidTr="00563EED">
        <w:tc>
          <w:tcPr>
            <w:tcW w:w="9344" w:type="dxa"/>
          </w:tcPr>
          <w:p w14:paraId="1887949B" w14:textId="22CAE218" w:rsidR="00563EED" w:rsidRDefault="00563EED" w:rsidP="00563EED">
            <w:pPr>
              <w:pStyle w:val="ListParagraph"/>
              <w:numPr>
                <w:ilvl w:val="0"/>
                <w:numId w:val="39"/>
              </w:numPr>
            </w:pPr>
            <w:r w:rsidRPr="005C3666">
              <w:rPr>
                <w:sz w:val="22"/>
                <w:szCs w:val="22"/>
              </w:rPr>
              <w:t>To approve the minutes of the Parish Meeting held on Monday 12</w:t>
            </w:r>
            <w:r w:rsidRPr="005C3666">
              <w:rPr>
                <w:sz w:val="22"/>
                <w:szCs w:val="22"/>
                <w:vertAlign w:val="superscript"/>
              </w:rPr>
              <w:t>th</w:t>
            </w:r>
            <w:r w:rsidRPr="005C3666">
              <w:rPr>
                <w:sz w:val="22"/>
                <w:szCs w:val="22"/>
              </w:rPr>
              <w:t xml:space="preserve"> May 2025. </w:t>
            </w:r>
          </w:p>
        </w:tc>
      </w:tr>
    </w:tbl>
    <w:p w14:paraId="65148EB8" w14:textId="77777777" w:rsidR="00A95137" w:rsidRPr="005C3666" w:rsidRDefault="00A95137" w:rsidP="00A95137">
      <w:pPr>
        <w:pStyle w:val="ListParagraph"/>
        <w:rPr>
          <w:sz w:val="22"/>
          <w:szCs w:val="22"/>
        </w:rPr>
      </w:pPr>
    </w:p>
    <w:p w14:paraId="313F1BAF" w14:textId="4B549021" w:rsidR="00CC428D" w:rsidRDefault="00DD31E3" w:rsidP="00AA2586">
      <w:pPr>
        <w:pStyle w:val="Heading3"/>
        <w:rPr>
          <w:sz w:val="22"/>
          <w:szCs w:val="22"/>
        </w:rPr>
      </w:pPr>
      <w:r w:rsidRPr="005C3666">
        <w:rPr>
          <w:sz w:val="22"/>
          <w:szCs w:val="22"/>
        </w:rPr>
        <w:t xml:space="preserve">Organisations </w:t>
      </w:r>
      <w:r w:rsidR="00651AD9" w:rsidRPr="005C3666">
        <w:rPr>
          <w:sz w:val="22"/>
          <w:szCs w:val="22"/>
        </w:rPr>
        <w:t xml:space="preserve">in the Parish are invited to report on their activities over the last year. </w:t>
      </w:r>
    </w:p>
    <w:tbl>
      <w:tblPr>
        <w:tblStyle w:val="TableGrid"/>
        <w:tblW w:w="0" w:type="auto"/>
        <w:tblLook w:val="04A0" w:firstRow="1" w:lastRow="0" w:firstColumn="1" w:lastColumn="0" w:noHBand="0" w:noVBand="1"/>
      </w:tblPr>
      <w:tblGrid>
        <w:gridCol w:w="9344"/>
      </w:tblGrid>
      <w:tr w:rsidR="00563EED" w14:paraId="3FFADC16" w14:textId="77777777" w:rsidTr="00563EED">
        <w:tc>
          <w:tcPr>
            <w:tcW w:w="9344" w:type="dxa"/>
          </w:tcPr>
          <w:p w14:paraId="048D68D1" w14:textId="42D4D33F" w:rsidR="00563EED" w:rsidRDefault="00563EED" w:rsidP="00563EED">
            <w:pPr>
              <w:pStyle w:val="ListParagraph"/>
              <w:numPr>
                <w:ilvl w:val="0"/>
                <w:numId w:val="39"/>
              </w:numPr>
            </w:pPr>
            <w:r w:rsidRPr="005C3666">
              <w:rPr>
                <w:sz w:val="22"/>
                <w:szCs w:val="22"/>
              </w:rPr>
              <w:t>Police report – no report provided.</w:t>
            </w:r>
          </w:p>
        </w:tc>
      </w:tr>
      <w:tr w:rsidR="00563EED" w14:paraId="6C26F050" w14:textId="77777777" w:rsidTr="00563EED">
        <w:tc>
          <w:tcPr>
            <w:tcW w:w="9344" w:type="dxa"/>
          </w:tcPr>
          <w:p w14:paraId="49B9203D" w14:textId="77777777" w:rsidR="00563EED" w:rsidRDefault="00563EED" w:rsidP="00563EED">
            <w:pPr>
              <w:pStyle w:val="ListParagraph"/>
              <w:numPr>
                <w:ilvl w:val="0"/>
                <w:numId w:val="39"/>
              </w:numPr>
              <w:rPr>
                <w:sz w:val="22"/>
                <w:szCs w:val="22"/>
              </w:rPr>
            </w:pPr>
            <w:r w:rsidRPr="005C3666">
              <w:rPr>
                <w:sz w:val="22"/>
                <w:szCs w:val="22"/>
              </w:rPr>
              <w:t>County Councillor Report</w:t>
            </w:r>
          </w:p>
          <w:p w14:paraId="61E23BCA" w14:textId="77777777" w:rsidR="00563EED" w:rsidRPr="005C3666" w:rsidRDefault="00563EED" w:rsidP="00563EED">
            <w:pPr>
              <w:pStyle w:val="ListParagraph"/>
              <w:numPr>
                <w:ilvl w:val="1"/>
                <w:numId w:val="39"/>
              </w:numPr>
              <w:rPr>
                <w:sz w:val="22"/>
                <w:szCs w:val="22"/>
              </w:rPr>
            </w:pPr>
            <w:r w:rsidRPr="005C3666">
              <w:rPr>
                <w:sz w:val="22"/>
                <w:szCs w:val="22"/>
              </w:rPr>
              <w:t>Lanuah Farm visit with County Cllr Cunningham and Cllr Lockyer</w:t>
            </w:r>
          </w:p>
          <w:p w14:paraId="3F1C9D0F" w14:textId="77777777" w:rsidR="00563EED" w:rsidRPr="005C3666" w:rsidRDefault="00563EED" w:rsidP="00563EED">
            <w:pPr>
              <w:pStyle w:val="ListParagraph"/>
              <w:numPr>
                <w:ilvl w:val="1"/>
                <w:numId w:val="39"/>
              </w:numPr>
              <w:rPr>
                <w:sz w:val="22"/>
                <w:szCs w:val="22"/>
              </w:rPr>
            </w:pPr>
            <w:r w:rsidRPr="005C3666">
              <w:rPr>
                <w:sz w:val="22"/>
                <w:szCs w:val="22"/>
              </w:rPr>
              <w:t>Heligan Carpark planning application – no further updates on this planning application.</w:t>
            </w:r>
          </w:p>
          <w:p w14:paraId="47C218C6" w14:textId="77777777" w:rsidR="00563EED" w:rsidRPr="005C3666" w:rsidRDefault="00563EED" w:rsidP="00563EED">
            <w:pPr>
              <w:pStyle w:val="ListParagraph"/>
              <w:numPr>
                <w:ilvl w:val="1"/>
                <w:numId w:val="39"/>
              </w:numPr>
              <w:rPr>
                <w:sz w:val="22"/>
                <w:szCs w:val="22"/>
              </w:rPr>
            </w:pPr>
            <w:r w:rsidRPr="005C3666">
              <w:rPr>
                <w:sz w:val="22"/>
                <w:szCs w:val="22"/>
              </w:rPr>
              <w:t>Attended St Austell College for a site visit.</w:t>
            </w:r>
          </w:p>
          <w:p w14:paraId="15DA20BF" w14:textId="4899009A" w:rsidR="00563EED" w:rsidRDefault="00563EED" w:rsidP="00563EED">
            <w:pPr>
              <w:pStyle w:val="ListParagraph"/>
              <w:numPr>
                <w:ilvl w:val="1"/>
                <w:numId w:val="39"/>
              </w:numPr>
            </w:pPr>
            <w:r w:rsidRPr="005C3666">
              <w:rPr>
                <w:sz w:val="22"/>
                <w:szCs w:val="22"/>
              </w:rPr>
              <w:t xml:space="preserve">A resident representing </w:t>
            </w:r>
            <w:r>
              <w:rPr>
                <w:sz w:val="22"/>
                <w:szCs w:val="22"/>
              </w:rPr>
              <w:t>n</w:t>
            </w:r>
            <w:r w:rsidRPr="005C3666">
              <w:rPr>
                <w:sz w:val="22"/>
                <w:szCs w:val="22"/>
              </w:rPr>
              <w:t xml:space="preserve">eighbourhood watch attended a Parish Council meeting and </w:t>
            </w:r>
            <w:r>
              <w:rPr>
                <w:sz w:val="22"/>
                <w:szCs w:val="22"/>
              </w:rPr>
              <w:t xml:space="preserve">Cllr Cunningham suggested </w:t>
            </w:r>
            <w:r w:rsidRPr="005C3666">
              <w:rPr>
                <w:sz w:val="22"/>
                <w:szCs w:val="22"/>
              </w:rPr>
              <w:t>attending St Ewe P</w:t>
            </w:r>
            <w:r>
              <w:rPr>
                <w:sz w:val="22"/>
                <w:szCs w:val="22"/>
              </w:rPr>
              <w:t xml:space="preserve">arish </w:t>
            </w:r>
            <w:r w:rsidRPr="005C3666">
              <w:rPr>
                <w:sz w:val="22"/>
                <w:szCs w:val="22"/>
              </w:rPr>
              <w:t>C</w:t>
            </w:r>
            <w:r>
              <w:rPr>
                <w:sz w:val="22"/>
                <w:szCs w:val="22"/>
              </w:rPr>
              <w:t>ouncil meeting</w:t>
            </w:r>
            <w:r w:rsidRPr="005C3666">
              <w:rPr>
                <w:sz w:val="22"/>
                <w:szCs w:val="22"/>
              </w:rPr>
              <w:t xml:space="preserve"> in the future. </w:t>
            </w:r>
          </w:p>
        </w:tc>
      </w:tr>
    </w:tbl>
    <w:p w14:paraId="58E90A39" w14:textId="5E5E4093" w:rsidR="00F35ACE" w:rsidRDefault="00DD2C04" w:rsidP="00AA2586">
      <w:pPr>
        <w:pStyle w:val="Heading3"/>
        <w:rPr>
          <w:sz w:val="22"/>
          <w:szCs w:val="22"/>
        </w:rPr>
      </w:pPr>
      <w:r w:rsidRPr="005C3666">
        <w:rPr>
          <w:sz w:val="22"/>
          <w:szCs w:val="22"/>
        </w:rPr>
        <w:t>Parish Council Chairmans Report</w:t>
      </w:r>
    </w:p>
    <w:tbl>
      <w:tblPr>
        <w:tblStyle w:val="TableGrid"/>
        <w:tblW w:w="0" w:type="auto"/>
        <w:tblLook w:val="04A0" w:firstRow="1" w:lastRow="0" w:firstColumn="1" w:lastColumn="0" w:noHBand="0" w:noVBand="1"/>
      </w:tblPr>
      <w:tblGrid>
        <w:gridCol w:w="9344"/>
      </w:tblGrid>
      <w:tr w:rsidR="00563EED" w14:paraId="7EA4727F" w14:textId="77777777" w:rsidTr="00563EED">
        <w:tc>
          <w:tcPr>
            <w:tcW w:w="9344" w:type="dxa"/>
          </w:tcPr>
          <w:p w14:paraId="73B194C0" w14:textId="5ADEC45B" w:rsidR="00563EED" w:rsidRDefault="00563EED" w:rsidP="00563EED">
            <w:pPr>
              <w:pStyle w:val="ListParagraph"/>
              <w:numPr>
                <w:ilvl w:val="0"/>
                <w:numId w:val="39"/>
              </w:numPr>
            </w:pPr>
            <w:r>
              <w:rPr>
                <w:sz w:val="22"/>
                <w:szCs w:val="22"/>
              </w:rPr>
              <w:t>The Chairman gave t</w:t>
            </w:r>
            <w:r w:rsidRPr="005C3666">
              <w:rPr>
                <w:sz w:val="22"/>
                <w:szCs w:val="22"/>
              </w:rPr>
              <w:t xml:space="preserve">hanks to all those who make things happen and support the local community </w:t>
            </w:r>
            <w:r>
              <w:rPr>
                <w:sz w:val="22"/>
                <w:szCs w:val="22"/>
              </w:rPr>
              <w:t>who are extremely</w:t>
            </w:r>
            <w:r w:rsidRPr="005C3666">
              <w:rPr>
                <w:sz w:val="22"/>
                <w:szCs w:val="22"/>
              </w:rPr>
              <w:t xml:space="preserve"> important</w:t>
            </w:r>
            <w:r>
              <w:rPr>
                <w:sz w:val="22"/>
                <w:szCs w:val="22"/>
              </w:rPr>
              <w:t xml:space="preserve">, the </w:t>
            </w:r>
            <w:r w:rsidRPr="005C3666">
              <w:rPr>
                <w:sz w:val="22"/>
                <w:szCs w:val="22"/>
              </w:rPr>
              <w:t xml:space="preserve">Church Committee, Village Hall Committee, the Village Pub, </w:t>
            </w:r>
            <w:r>
              <w:rPr>
                <w:sz w:val="22"/>
                <w:szCs w:val="22"/>
              </w:rPr>
              <w:t xml:space="preserve">all who </w:t>
            </w:r>
            <w:r w:rsidRPr="005C3666">
              <w:rPr>
                <w:sz w:val="22"/>
                <w:szCs w:val="22"/>
              </w:rPr>
              <w:t xml:space="preserve">volunteer, </w:t>
            </w:r>
            <w:r>
              <w:rPr>
                <w:sz w:val="22"/>
                <w:szCs w:val="22"/>
              </w:rPr>
              <w:t xml:space="preserve">those who </w:t>
            </w:r>
            <w:r w:rsidRPr="005C3666">
              <w:rPr>
                <w:sz w:val="22"/>
                <w:szCs w:val="22"/>
              </w:rPr>
              <w:t>attend events, and give up their time for the village and local community</w:t>
            </w:r>
            <w:r>
              <w:rPr>
                <w:sz w:val="22"/>
                <w:szCs w:val="22"/>
              </w:rPr>
              <w:t>, their continued support is appreciated and makes the community special</w:t>
            </w:r>
            <w:r w:rsidRPr="005C3666">
              <w:rPr>
                <w:sz w:val="22"/>
                <w:szCs w:val="22"/>
              </w:rPr>
              <w:t>.</w:t>
            </w:r>
          </w:p>
        </w:tc>
      </w:tr>
      <w:tr w:rsidR="00563EED" w14:paraId="0AE89B4E" w14:textId="77777777" w:rsidTr="00563EED">
        <w:tc>
          <w:tcPr>
            <w:tcW w:w="9344" w:type="dxa"/>
          </w:tcPr>
          <w:p w14:paraId="71BD6C17" w14:textId="76C5CBCC" w:rsidR="00563EED" w:rsidRDefault="00563EED" w:rsidP="00563EED">
            <w:pPr>
              <w:pStyle w:val="ListParagraph"/>
              <w:numPr>
                <w:ilvl w:val="0"/>
                <w:numId w:val="39"/>
              </w:numPr>
              <w:rPr>
                <w:sz w:val="22"/>
                <w:szCs w:val="22"/>
              </w:rPr>
            </w:pPr>
            <w:r>
              <w:rPr>
                <w:sz w:val="22"/>
                <w:szCs w:val="22"/>
              </w:rPr>
              <w:t>T</w:t>
            </w:r>
            <w:r>
              <w:rPr>
                <w:sz w:val="22"/>
                <w:szCs w:val="22"/>
              </w:rPr>
              <w:t xml:space="preserve">hanked </w:t>
            </w:r>
            <w:r w:rsidRPr="005C3666">
              <w:rPr>
                <w:sz w:val="22"/>
                <w:szCs w:val="22"/>
              </w:rPr>
              <w:t>County Cllr Cunningham for support through her first year</w:t>
            </w:r>
            <w:r>
              <w:rPr>
                <w:sz w:val="22"/>
                <w:szCs w:val="22"/>
              </w:rPr>
              <w:t xml:space="preserve"> in office. </w:t>
            </w:r>
          </w:p>
        </w:tc>
      </w:tr>
      <w:tr w:rsidR="00563EED" w14:paraId="73183A7E" w14:textId="77777777" w:rsidTr="00563EED">
        <w:tc>
          <w:tcPr>
            <w:tcW w:w="9344" w:type="dxa"/>
          </w:tcPr>
          <w:p w14:paraId="29C12E41" w14:textId="171810D2" w:rsidR="00563EED" w:rsidRDefault="00563EED" w:rsidP="00563EED">
            <w:pPr>
              <w:pStyle w:val="ListParagraph"/>
              <w:numPr>
                <w:ilvl w:val="0"/>
                <w:numId w:val="39"/>
              </w:numPr>
              <w:rPr>
                <w:sz w:val="22"/>
                <w:szCs w:val="22"/>
              </w:rPr>
            </w:pPr>
            <w:r w:rsidRPr="005C3666">
              <w:rPr>
                <w:sz w:val="22"/>
                <w:szCs w:val="22"/>
              </w:rPr>
              <w:t>Thank</w:t>
            </w:r>
            <w:r>
              <w:rPr>
                <w:sz w:val="22"/>
                <w:szCs w:val="22"/>
              </w:rPr>
              <w:t>ed</w:t>
            </w:r>
            <w:r w:rsidRPr="005C3666">
              <w:rPr>
                <w:sz w:val="22"/>
                <w:szCs w:val="22"/>
              </w:rPr>
              <w:t xml:space="preserve"> all the Parish Cllrs for giving up their time </w:t>
            </w:r>
            <w:r>
              <w:rPr>
                <w:sz w:val="22"/>
                <w:szCs w:val="22"/>
              </w:rPr>
              <w:t>and efforts in</w:t>
            </w:r>
            <w:r w:rsidRPr="005C3666">
              <w:rPr>
                <w:sz w:val="22"/>
                <w:szCs w:val="22"/>
              </w:rPr>
              <w:t xml:space="preserve"> supporting the Parish </w:t>
            </w:r>
            <w:r>
              <w:rPr>
                <w:sz w:val="22"/>
                <w:szCs w:val="22"/>
              </w:rPr>
              <w:t xml:space="preserve">and being on the Parish </w:t>
            </w:r>
            <w:r w:rsidRPr="005C3666">
              <w:rPr>
                <w:sz w:val="22"/>
                <w:szCs w:val="22"/>
              </w:rPr>
              <w:t>Council.</w:t>
            </w:r>
          </w:p>
        </w:tc>
      </w:tr>
      <w:tr w:rsidR="00563EED" w14:paraId="3883C8DE" w14:textId="77777777" w:rsidTr="00563EED">
        <w:tc>
          <w:tcPr>
            <w:tcW w:w="9344" w:type="dxa"/>
          </w:tcPr>
          <w:p w14:paraId="52D10A45" w14:textId="68CB9EF5" w:rsidR="00563EED" w:rsidRPr="005C3666" w:rsidRDefault="00563EED" w:rsidP="00563EED">
            <w:pPr>
              <w:pStyle w:val="ListParagraph"/>
              <w:numPr>
                <w:ilvl w:val="0"/>
                <w:numId w:val="39"/>
              </w:numPr>
              <w:rPr>
                <w:sz w:val="22"/>
                <w:szCs w:val="22"/>
              </w:rPr>
            </w:pPr>
            <w:r w:rsidRPr="005C3666">
              <w:rPr>
                <w:sz w:val="22"/>
                <w:szCs w:val="22"/>
              </w:rPr>
              <w:t>Than</w:t>
            </w:r>
            <w:r>
              <w:rPr>
                <w:sz w:val="22"/>
                <w:szCs w:val="22"/>
              </w:rPr>
              <w:t>ked the</w:t>
            </w:r>
            <w:r w:rsidRPr="005C3666">
              <w:rPr>
                <w:sz w:val="22"/>
                <w:szCs w:val="22"/>
              </w:rPr>
              <w:t xml:space="preserve"> Clerk for all her efforts</w:t>
            </w:r>
            <w:r>
              <w:rPr>
                <w:sz w:val="22"/>
                <w:szCs w:val="22"/>
              </w:rPr>
              <w:t xml:space="preserve"> in her first year with St Ewe Parish Council</w:t>
            </w:r>
            <w:r w:rsidRPr="005C3666">
              <w:rPr>
                <w:sz w:val="22"/>
                <w:szCs w:val="22"/>
              </w:rPr>
              <w:t>.</w:t>
            </w:r>
          </w:p>
        </w:tc>
      </w:tr>
    </w:tbl>
    <w:p w14:paraId="3C14B4E5" w14:textId="707B97EA" w:rsidR="00392F9E" w:rsidRDefault="009458D3" w:rsidP="00AA2586">
      <w:pPr>
        <w:pStyle w:val="Heading3"/>
        <w:rPr>
          <w:sz w:val="22"/>
          <w:szCs w:val="22"/>
        </w:rPr>
      </w:pPr>
      <w:r w:rsidRPr="005C3666">
        <w:rPr>
          <w:sz w:val="22"/>
          <w:szCs w:val="22"/>
        </w:rPr>
        <w:t xml:space="preserve">Parish Council Finance Report </w:t>
      </w:r>
    </w:p>
    <w:tbl>
      <w:tblPr>
        <w:tblStyle w:val="TableGrid"/>
        <w:tblW w:w="0" w:type="auto"/>
        <w:tblLook w:val="04A0" w:firstRow="1" w:lastRow="0" w:firstColumn="1" w:lastColumn="0" w:noHBand="0" w:noVBand="1"/>
      </w:tblPr>
      <w:tblGrid>
        <w:gridCol w:w="9344"/>
      </w:tblGrid>
      <w:tr w:rsidR="00563EED" w14:paraId="7929DF3E" w14:textId="77777777" w:rsidTr="00563EED">
        <w:tc>
          <w:tcPr>
            <w:tcW w:w="9344" w:type="dxa"/>
          </w:tcPr>
          <w:p w14:paraId="6835F5F6" w14:textId="34AF6843" w:rsidR="00563EED" w:rsidRDefault="00563EED" w:rsidP="00563EED">
            <w:pPr>
              <w:pStyle w:val="ListParagraph"/>
              <w:numPr>
                <w:ilvl w:val="0"/>
                <w:numId w:val="39"/>
              </w:numPr>
            </w:pPr>
            <w:r w:rsidRPr="005C3666">
              <w:rPr>
                <w:sz w:val="22"/>
                <w:szCs w:val="22"/>
              </w:rPr>
              <w:t xml:space="preserve">The Clerk gave a report on the finances spent over the last fiscal year detailing what had been spent, what grants had been given out and the remaining balance at the end of March 2026. </w:t>
            </w:r>
          </w:p>
        </w:tc>
      </w:tr>
    </w:tbl>
    <w:p w14:paraId="5A719052" w14:textId="77777777" w:rsidR="00563EED" w:rsidRDefault="00563EED" w:rsidP="00563EED"/>
    <w:p w14:paraId="498D029F" w14:textId="77777777" w:rsidR="00563EED" w:rsidRPr="00563EED" w:rsidRDefault="00563EED" w:rsidP="00563EED"/>
    <w:p w14:paraId="27ECF8F9" w14:textId="49F97576" w:rsidR="00F12549" w:rsidRDefault="008B48F9" w:rsidP="00F12549">
      <w:pPr>
        <w:pStyle w:val="Heading3"/>
        <w:rPr>
          <w:sz w:val="22"/>
          <w:szCs w:val="22"/>
        </w:rPr>
      </w:pPr>
      <w:r w:rsidRPr="005C3666">
        <w:rPr>
          <w:sz w:val="22"/>
          <w:szCs w:val="22"/>
        </w:rPr>
        <w:lastRenderedPageBreak/>
        <w:t>Any other reports from organisations</w:t>
      </w:r>
      <w:r w:rsidR="00B2383A" w:rsidRPr="005C3666">
        <w:rPr>
          <w:sz w:val="22"/>
          <w:szCs w:val="22"/>
        </w:rPr>
        <w:t xml:space="preserve"> in the parish.</w:t>
      </w:r>
    </w:p>
    <w:tbl>
      <w:tblPr>
        <w:tblStyle w:val="TableGrid"/>
        <w:tblW w:w="0" w:type="auto"/>
        <w:tblLook w:val="04A0" w:firstRow="1" w:lastRow="0" w:firstColumn="1" w:lastColumn="0" w:noHBand="0" w:noVBand="1"/>
      </w:tblPr>
      <w:tblGrid>
        <w:gridCol w:w="9344"/>
      </w:tblGrid>
      <w:tr w:rsidR="00563EED" w14:paraId="219BD695" w14:textId="77777777" w:rsidTr="00563EED">
        <w:tc>
          <w:tcPr>
            <w:tcW w:w="9344" w:type="dxa"/>
          </w:tcPr>
          <w:p w14:paraId="2549F72A" w14:textId="17973F9F" w:rsidR="00563EED" w:rsidRDefault="00563EED" w:rsidP="00563EED">
            <w:pPr>
              <w:pStyle w:val="ListParagraph"/>
              <w:numPr>
                <w:ilvl w:val="0"/>
                <w:numId w:val="39"/>
              </w:numPr>
            </w:pPr>
            <w:r w:rsidRPr="005C3666">
              <w:rPr>
                <w:sz w:val="22"/>
                <w:szCs w:val="22"/>
              </w:rPr>
              <w:t>A resident and employee of Heligan attended the meeting and offered to attend more parish council meetings in the future as a main point of contact for Heligan Gardens</w:t>
            </w:r>
            <w:r>
              <w:rPr>
                <w:sz w:val="22"/>
                <w:szCs w:val="22"/>
              </w:rPr>
              <w:t xml:space="preserve">. </w:t>
            </w:r>
          </w:p>
        </w:tc>
      </w:tr>
    </w:tbl>
    <w:p w14:paraId="02531931" w14:textId="59C865B1" w:rsidR="00C26C13" w:rsidRDefault="00042BB2" w:rsidP="00282E11">
      <w:pPr>
        <w:pStyle w:val="Heading3"/>
        <w:rPr>
          <w:sz w:val="22"/>
          <w:szCs w:val="22"/>
        </w:rPr>
      </w:pPr>
      <w:r w:rsidRPr="005C3666">
        <w:rPr>
          <w:sz w:val="22"/>
          <w:szCs w:val="22"/>
        </w:rPr>
        <w:t>Electors</w:t>
      </w:r>
      <w:r w:rsidR="008371D3" w:rsidRPr="005C3666">
        <w:rPr>
          <w:sz w:val="22"/>
          <w:szCs w:val="22"/>
        </w:rPr>
        <w:t xml:space="preserve"> from the Parish and members of the public are invited to address the</w:t>
      </w:r>
      <w:r w:rsidR="00C26C13" w:rsidRPr="005C3666">
        <w:rPr>
          <w:sz w:val="22"/>
          <w:szCs w:val="22"/>
        </w:rPr>
        <w:t xml:space="preserve"> Parish Meetings on any topic. </w:t>
      </w:r>
    </w:p>
    <w:tbl>
      <w:tblPr>
        <w:tblStyle w:val="TableGrid"/>
        <w:tblW w:w="0" w:type="auto"/>
        <w:tblLook w:val="04A0" w:firstRow="1" w:lastRow="0" w:firstColumn="1" w:lastColumn="0" w:noHBand="0" w:noVBand="1"/>
      </w:tblPr>
      <w:tblGrid>
        <w:gridCol w:w="9344"/>
      </w:tblGrid>
      <w:tr w:rsidR="00563EED" w14:paraId="3AB67756" w14:textId="77777777" w:rsidTr="00563EED">
        <w:tc>
          <w:tcPr>
            <w:tcW w:w="9344" w:type="dxa"/>
          </w:tcPr>
          <w:p w14:paraId="59555BFA" w14:textId="4B3112EA" w:rsidR="00563EED" w:rsidRDefault="00563EED" w:rsidP="00563EED">
            <w:pPr>
              <w:pStyle w:val="ListParagraph"/>
              <w:numPr>
                <w:ilvl w:val="0"/>
                <w:numId w:val="39"/>
              </w:numPr>
            </w:pPr>
            <w:r w:rsidRPr="005C3666">
              <w:rPr>
                <w:sz w:val="22"/>
                <w:szCs w:val="22"/>
              </w:rPr>
              <w:t>No reports</w:t>
            </w:r>
            <w:r>
              <w:rPr>
                <w:sz w:val="22"/>
                <w:szCs w:val="22"/>
              </w:rPr>
              <w:t>.</w:t>
            </w:r>
          </w:p>
        </w:tc>
      </w:tr>
    </w:tbl>
    <w:p w14:paraId="53622BED" w14:textId="77777777" w:rsidR="007E0FE7" w:rsidRDefault="00F16840" w:rsidP="00F16840">
      <w:pPr>
        <w:pStyle w:val="Heading3"/>
        <w:rPr>
          <w:sz w:val="22"/>
          <w:szCs w:val="22"/>
        </w:rPr>
      </w:pPr>
      <w:r w:rsidRPr="005C3666">
        <w:rPr>
          <w:sz w:val="22"/>
          <w:szCs w:val="22"/>
        </w:rPr>
        <w:t>Date of the next Annual Meeting</w:t>
      </w:r>
    </w:p>
    <w:tbl>
      <w:tblPr>
        <w:tblStyle w:val="TableGrid"/>
        <w:tblW w:w="0" w:type="auto"/>
        <w:tblLook w:val="04A0" w:firstRow="1" w:lastRow="0" w:firstColumn="1" w:lastColumn="0" w:noHBand="0" w:noVBand="1"/>
      </w:tblPr>
      <w:tblGrid>
        <w:gridCol w:w="9344"/>
      </w:tblGrid>
      <w:tr w:rsidR="00563EED" w14:paraId="3071D43D" w14:textId="77777777" w:rsidTr="00563EED">
        <w:tc>
          <w:tcPr>
            <w:tcW w:w="9344" w:type="dxa"/>
          </w:tcPr>
          <w:p w14:paraId="60C9954F" w14:textId="6CCE8E2C" w:rsidR="00563EED" w:rsidRDefault="00563EED" w:rsidP="00563EED">
            <w:pPr>
              <w:pStyle w:val="ListParagraph"/>
              <w:numPr>
                <w:ilvl w:val="0"/>
                <w:numId w:val="39"/>
              </w:numPr>
            </w:pPr>
            <w:r>
              <w:rPr>
                <w:sz w:val="22"/>
                <w:szCs w:val="22"/>
              </w:rPr>
              <w:t>Monday 10</w:t>
            </w:r>
            <w:r w:rsidRPr="007E0FE7">
              <w:rPr>
                <w:sz w:val="22"/>
                <w:szCs w:val="22"/>
                <w:vertAlign w:val="superscript"/>
              </w:rPr>
              <w:t>th</w:t>
            </w:r>
            <w:r>
              <w:rPr>
                <w:sz w:val="22"/>
                <w:szCs w:val="22"/>
              </w:rPr>
              <w:t xml:space="preserve"> May 2027.</w:t>
            </w:r>
          </w:p>
        </w:tc>
      </w:tr>
    </w:tbl>
    <w:p w14:paraId="52377BD7" w14:textId="77777777" w:rsidR="007E0FE7" w:rsidRDefault="007E0FE7" w:rsidP="007E0FE7"/>
    <w:p w14:paraId="14035FD7" w14:textId="77777777" w:rsidR="007E0FE7" w:rsidRPr="007E0FE7" w:rsidRDefault="007E0FE7" w:rsidP="007E0FE7"/>
    <w:p w14:paraId="621DD833" w14:textId="0CA75AE9" w:rsidR="007E0FE7" w:rsidRPr="001061D3" w:rsidRDefault="007E0FE7" w:rsidP="007E0FE7">
      <w:pPr>
        <w:pStyle w:val="Heading1"/>
        <w:jc w:val="left"/>
        <w:rPr>
          <w:sz w:val="28"/>
          <w:szCs w:val="28"/>
          <w:u w:val="none"/>
        </w:rPr>
      </w:pPr>
      <w:r w:rsidRPr="001061D3">
        <w:rPr>
          <w:sz w:val="28"/>
          <w:szCs w:val="28"/>
          <w:u w:val="none"/>
        </w:rPr>
        <w:t>SIGNED:</w:t>
      </w:r>
    </w:p>
    <w:p w14:paraId="2DFBF864" w14:textId="77777777" w:rsidR="007E0FE7" w:rsidRDefault="007E0FE7" w:rsidP="007E0FE7">
      <w:pPr>
        <w:rPr>
          <w:rFonts w:cstheme="minorHAnsi"/>
        </w:rPr>
      </w:pPr>
    </w:p>
    <w:p w14:paraId="3674E254" w14:textId="77777777" w:rsidR="007E0FE7" w:rsidRDefault="007E0FE7" w:rsidP="007E0FE7">
      <w:pPr>
        <w:rPr>
          <w:rFonts w:cstheme="minorHAnsi"/>
        </w:rPr>
      </w:pPr>
    </w:p>
    <w:p w14:paraId="3D1B8DBA" w14:textId="77777777" w:rsidR="007E0FE7" w:rsidRPr="00F044A6" w:rsidRDefault="007E0FE7" w:rsidP="007E0FE7">
      <w:pPr>
        <w:rPr>
          <w:rFonts w:cstheme="minorHAnsi"/>
        </w:rPr>
      </w:pPr>
    </w:p>
    <w:p w14:paraId="6518F0E9" w14:textId="77777777" w:rsidR="007E0FE7" w:rsidRPr="00196311" w:rsidRDefault="007E0FE7" w:rsidP="007E0FE7">
      <w:pPr>
        <w:rPr>
          <w:rFonts w:cstheme="minorHAnsi"/>
          <w:b/>
          <w:bCs/>
          <w:i/>
          <w:iCs/>
        </w:rPr>
      </w:pPr>
      <w:r>
        <w:rPr>
          <w:rFonts w:cstheme="minorHAnsi"/>
          <w:b/>
          <w:bCs/>
          <w:i/>
          <w:iCs/>
        </w:rPr>
        <w:t xml:space="preserve">Mr Will Richards </w:t>
      </w:r>
    </w:p>
    <w:p w14:paraId="08DEFA68" w14:textId="77777777" w:rsidR="007E0FE7" w:rsidRPr="00196311" w:rsidRDefault="007E0FE7" w:rsidP="007E0FE7">
      <w:pPr>
        <w:rPr>
          <w:rFonts w:cstheme="minorHAnsi"/>
          <w:b/>
          <w:bCs/>
          <w:i/>
          <w:iCs/>
        </w:rPr>
      </w:pPr>
      <w:r>
        <w:rPr>
          <w:rFonts w:cstheme="minorHAnsi"/>
          <w:b/>
          <w:bCs/>
          <w:i/>
          <w:iCs/>
        </w:rPr>
        <w:t xml:space="preserve">Chair </w:t>
      </w:r>
      <w:r w:rsidRPr="00196311">
        <w:rPr>
          <w:rFonts w:cstheme="minorHAnsi"/>
          <w:b/>
          <w:bCs/>
          <w:i/>
          <w:iCs/>
        </w:rPr>
        <w:t>to St Ewe Parish Council</w:t>
      </w:r>
    </w:p>
    <w:p w14:paraId="6D392080" w14:textId="77777777" w:rsidR="007E0FE7" w:rsidRPr="00474FF1" w:rsidRDefault="007E0FE7" w:rsidP="007E0FE7">
      <w:pPr>
        <w:rPr>
          <w:rFonts w:cstheme="minorHAnsi"/>
          <w:i/>
          <w:iCs/>
        </w:rPr>
      </w:pPr>
      <w:r w:rsidRPr="00474FF1">
        <w:rPr>
          <w:rFonts w:cstheme="minorHAnsi"/>
          <w:i/>
          <w:iCs/>
        </w:rPr>
        <w:t>11</w:t>
      </w:r>
      <w:r w:rsidRPr="00474FF1">
        <w:rPr>
          <w:rFonts w:cstheme="minorHAnsi"/>
          <w:i/>
          <w:iCs/>
          <w:vertAlign w:val="superscript"/>
        </w:rPr>
        <w:t>th</w:t>
      </w:r>
      <w:r w:rsidRPr="00474FF1">
        <w:rPr>
          <w:rFonts w:cstheme="minorHAnsi"/>
          <w:i/>
          <w:iCs/>
        </w:rPr>
        <w:t xml:space="preserve"> May 2026</w:t>
      </w:r>
    </w:p>
    <w:p w14:paraId="6249B049" w14:textId="77777777" w:rsidR="007E0FE7" w:rsidRPr="007E0FE7" w:rsidRDefault="007E0FE7" w:rsidP="007E0FE7"/>
    <w:p w14:paraId="286FDECB" w14:textId="77777777" w:rsidR="00826716" w:rsidRPr="005C3666" w:rsidRDefault="00826716" w:rsidP="00826716">
      <w:pPr>
        <w:rPr>
          <w:sz w:val="22"/>
          <w:szCs w:val="22"/>
        </w:rPr>
      </w:pPr>
    </w:p>
    <w:p w14:paraId="5C4548A6" w14:textId="77777777" w:rsidR="00826716" w:rsidRPr="005C3666" w:rsidRDefault="00826716" w:rsidP="00826716">
      <w:pPr>
        <w:rPr>
          <w:sz w:val="22"/>
          <w:szCs w:val="22"/>
        </w:rPr>
      </w:pPr>
    </w:p>
    <w:p w14:paraId="56919763" w14:textId="77777777" w:rsidR="00F16840" w:rsidRPr="005C3666" w:rsidRDefault="00F16840" w:rsidP="00F16840">
      <w:pPr>
        <w:rPr>
          <w:sz w:val="22"/>
          <w:szCs w:val="22"/>
        </w:rPr>
      </w:pPr>
    </w:p>
    <w:sectPr w:rsidR="00F16840" w:rsidRPr="005C3666" w:rsidSect="000D6E83">
      <w:headerReference w:type="default" r:id="rId8"/>
      <w:footerReference w:type="default" r:id="rId9"/>
      <w:pgSz w:w="11906" w:h="16838" w:code="9"/>
      <w:pgMar w:top="907" w:right="1134" w:bottom="680" w:left="1418" w:header="284" w:footer="284" w:gutter="0"/>
      <w:pgNumType w:start="82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85CE1" w14:textId="77777777" w:rsidR="00E07E9F" w:rsidRDefault="00E07E9F" w:rsidP="00A64AD6">
      <w:pPr>
        <w:spacing w:line="240" w:lineRule="auto"/>
      </w:pPr>
      <w:r>
        <w:separator/>
      </w:r>
    </w:p>
  </w:endnote>
  <w:endnote w:type="continuationSeparator" w:id="0">
    <w:p w14:paraId="4AC59179" w14:textId="77777777" w:rsidR="00E07E9F" w:rsidRDefault="00E07E9F" w:rsidP="00A64A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FCC2D" w14:textId="34F36568" w:rsidR="008A3588" w:rsidRPr="008A3588" w:rsidRDefault="00893723" w:rsidP="004E5610">
    <w:pPr>
      <w:pBdr>
        <w:top w:val="single" w:sz="4" w:space="1" w:color="808080" w:themeColor="background1" w:themeShade="80"/>
      </w:pBdr>
      <w:tabs>
        <w:tab w:val="center" w:pos="4678"/>
        <w:tab w:val="right" w:pos="9354"/>
      </w:tabs>
      <w:rPr>
        <w:i/>
        <w:iCs/>
        <w:sz w:val="20"/>
        <w:szCs w:val="20"/>
      </w:rPr>
    </w:pPr>
    <w:r w:rsidRPr="000D6E83">
      <w:rPr>
        <w:i/>
        <w:iCs/>
        <w:sz w:val="20"/>
        <w:szCs w:val="20"/>
      </w:rPr>
      <w:t xml:space="preserve">(Total </w:t>
    </w:r>
    <w:r w:rsidRPr="000D6E83">
      <w:rPr>
        <w:i/>
        <w:iCs/>
        <w:sz w:val="20"/>
        <w:szCs w:val="20"/>
      </w:rPr>
      <w:fldChar w:fldCharType="begin"/>
    </w:r>
    <w:r w:rsidRPr="000D6E83">
      <w:rPr>
        <w:i/>
        <w:iCs/>
        <w:sz w:val="20"/>
        <w:szCs w:val="20"/>
      </w:rPr>
      <w:instrText xml:space="preserve"> NUMPAGES   \* MERGEFORMAT </w:instrText>
    </w:r>
    <w:r w:rsidRPr="000D6E83">
      <w:rPr>
        <w:i/>
        <w:iCs/>
        <w:sz w:val="20"/>
        <w:szCs w:val="20"/>
      </w:rPr>
      <w:fldChar w:fldCharType="separate"/>
    </w:r>
    <w:r w:rsidRPr="000D6E83">
      <w:rPr>
        <w:i/>
        <w:iCs/>
        <w:noProof/>
        <w:sz w:val="20"/>
        <w:szCs w:val="20"/>
      </w:rPr>
      <w:t>3</w:t>
    </w:r>
    <w:r w:rsidRPr="000D6E83">
      <w:rPr>
        <w:i/>
        <w:iCs/>
        <w:sz w:val="20"/>
        <w:szCs w:val="20"/>
      </w:rPr>
      <w:fldChar w:fldCharType="end"/>
    </w:r>
    <w:r w:rsidRPr="000D6E83">
      <w:rPr>
        <w:i/>
        <w:iCs/>
        <w:sz w:val="20"/>
        <w:szCs w:val="20"/>
      </w:rPr>
      <w:t xml:space="preserve"> pages)</w:t>
    </w:r>
    <w:r w:rsidRPr="000D6E83">
      <w:rPr>
        <w:i/>
        <w:iCs/>
        <w:sz w:val="20"/>
        <w:szCs w:val="20"/>
      </w:rPr>
      <w:tab/>
    </w:r>
    <w:r w:rsidR="008A3588" w:rsidRPr="000D6E83">
      <w:rPr>
        <w:i/>
        <w:iCs/>
        <w:sz w:val="20"/>
        <w:szCs w:val="20"/>
      </w:rPr>
      <w:t>Minutes of the</w:t>
    </w:r>
    <w:r w:rsidR="00A1253F">
      <w:rPr>
        <w:i/>
        <w:iCs/>
        <w:sz w:val="20"/>
        <w:szCs w:val="20"/>
      </w:rPr>
      <w:t xml:space="preserve"> </w:t>
    </w:r>
    <w:r w:rsidR="003B6508">
      <w:rPr>
        <w:i/>
        <w:iCs/>
        <w:sz w:val="20"/>
        <w:szCs w:val="20"/>
      </w:rPr>
      <w:t>Ordinary Meeting</w:t>
    </w:r>
    <w:r w:rsidR="00C45272">
      <w:rPr>
        <w:i/>
        <w:iCs/>
        <w:sz w:val="20"/>
        <w:szCs w:val="20"/>
      </w:rPr>
      <w:t xml:space="preserve"> held on </w:t>
    </w:r>
    <w:r w:rsidR="00BA00DC">
      <w:rPr>
        <w:i/>
        <w:iCs/>
        <w:sz w:val="20"/>
        <w:szCs w:val="20"/>
      </w:rPr>
      <w:t>11</w:t>
    </w:r>
    <w:r w:rsidR="00BA00DC" w:rsidRPr="00BA00DC">
      <w:rPr>
        <w:i/>
        <w:iCs/>
        <w:sz w:val="20"/>
        <w:szCs w:val="20"/>
        <w:vertAlign w:val="superscript"/>
      </w:rPr>
      <w:t>th</w:t>
    </w:r>
    <w:r w:rsidR="00BA00DC">
      <w:rPr>
        <w:i/>
        <w:iCs/>
        <w:sz w:val="20"/>
        <w:szCs w:val="20"/>
      </w:rPr>
      <w:t xml:space="preserve"> May 2026</w:t>
    </w:r>
    <w:r w:rsidR="008A3588" w:rsidRPr="000D6E83">
      <w:rPr>
        <w:i/>
        <w:iCs/>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09139" w14:textId="77777777" w:rsidR="00E07E9F" w:rsidRDefault="00E07E9F" w:rsidP="00A64AD6">
      <w:pPr>
        <w:spacing w:line="240" w:lineRule="auto"/>
      </w:pPr>
      <w:r>
        <w:separator/>
      </w:r>
    </w:p>
  </w:footnote>
  <w:footnote w:type="continuationSeparator" w:id="0">
    <w:p w14:paraId="62C3BD86" w14:textId="77777777" w:rsidR="00E07E9F" w:rsidRDefault="00E07E9F" w:rsidP="00A64A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A6471" w14:textId="6D0C019D" w:rsidR="00F72CB3" w:rsidRPr="00F72CB3" w:rsidRDefault="00F72CB3">
    <w:pPr>
      <w:pStyle w:val="Header"/>
      <w:rPr>
        <w:b/>
        <w:bCs/>
        <w:sz w:val="72"/>
        <w:szCs w:val="72"/>
        <w14:shadow w14:blurRad="50800" w14:dist="38100" w14:dir="16200000" w14:sx="100000" w14:sy="100000" w14:kx="0" w14:ky="0" w14:algn="b">
          <w14:srgbClr w14:val="000000">
            <w14:alpha w14:val="60000"/>
          </w14:srgbClr>
        </w14:shadow>
        <w14:textOutline w14:w="9525" w14:cap="rnd" w14:cmpd="sng" w14:algn="ctr">
          <w14:solidFill>
            <w14:srgbClr w14:val="00B0F0"/>
          </w14:solidFill>
          <w14:prstDash w14:val="solid"/>
          <w14:bevel/>
        </w14:textOutline>
      </w:rPr>
    </w:pPr>
    <w:r>
      <w:tab/>
    </w:r>
    <w:r>
      <w:tab/>
    </w:r>
    <w:r w:rsidRPr="00F72CB3">
      <w:rPr>
        <w:b/>
        <w:bCs/>
        <w:color w:val="00B0F0"/>
        <w:sz w:val="72"/>
        <w:szCs w:val="72"/>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0381E"/>
    <w:multiLevelType w:val="multilevel"/>
    <w:tmpl w:val="A19A0598"/>
    <w:lvl w:ilvl="0">
      <w:start w:val="1"/>
      <w:numFmt w:val="decimal"/>
      <w:pStyle w:val="Heading3"/>
      <w:lvlText w:val="26/%1"/>
      <w:lvlJc w:val="right"/>
      <w:pPr>
        <w:tabs>
          <w:tab w:val="num" w:pos="567"/>
        </w:tabs>
        <w:ind w:left="567" w:hanging="170"/>
      </w:pPr>
      <w:rPr>
        <w:rFonts w:cs="Times New Roman" w:hint="default"/>
        <w:b w:val="0"/>
      </w:rPr>
    </w:lvl>
    <w:lvl w:ilvl="1">
      <w:start w:val="1"/>
      <w:numFmt w:val="lowerLetter"/>
      <w:lvlText w:val="%2)"/>
      <w:lvlJc w:val="left"/>
      <w:pPr>
        <w:tabs>
          <w:tab w:val="num" w:pos="851"/>
        </w:tabs>
        <w:ind w:left="851" w:hanging="284"/>
      </w:pPr>
      <w:rPr>
        <w:rFonts w:cs="Times New Roman" w:hint="default"/>
      </w:rPr>
    </w:lvl>
    <w:lvl w:ilvl="2">
      <w:start w:val="1"/>
      <w:numFmt w:val="lowerRoman"/>
      <w:lvlText w:val="%3."/>
      <w:lvlJc w:val="left"/>
      <w:pPr>
        <w:tabs>
          <w:tab w:val="num" w:pos="1389"/>
        </w:tabs>
        <w:ind w:left="1389" w:hanging="396"/>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55513BDF"/>
    <w:multiLevelType w:val="hybridMultilevel"/>
    <w:tmpl w:val="921474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80E6731"/>
    <w:multiLevelType w:val="hybridMultilevel"/>
    <w:tmpl w:val="E5825A4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5D3723"/>
    <w:multiLevelType w:val="hybridMultilevel"/>
    <w:tmpl w:val="4CC8290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4E9C1F10">
      <w:start w:val="1"/>
      <w:numFmt w:val="lowerRoman"/>
      <w:lvlText w:val="%3."/>
      <w:lvlJc w:val="right"/>
      <w:pPr>
        <w:ind w:left="2448"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F4005ED"/>
    <w:multiLevelType w:val="multilevel"/>
    <w:tmpl w:val="F0A0DFAE"/>
    <w:name w:val="AGENDA List 2"/>
    <w:lvl w:ilvl="0">
      <w:start w:val="100"/>
      <w:numFmt w:val="decimal"/>
      <w:lvlText w:val="19/%1"/>
      <w:lvlJc w:val="right"/>
      <w:pPr>
        <w:ind w:left="907" w:hanging="227"/>
      </w:pPr>
      <w:rPr>
        <w:rFonts w:hint="default"/>
        <w:b w:val="0"/>
      </w:rPr>
    </w:lvl>
    <w:lvl w:ilvl="1">
      <w:start w:val="1"/>
      <w:numFmt w:val="lowerLetter"/>
      <w:lvlText w:val="%2)"/>
      <w:lvlJc w:val="left"/>
      <w:pPr>
        <w:ind w:left="680" w:hanging="396"/>
      </w:pPr>
      <w:rPr>
        <w:rFonts w:hint="default"/>
      </w:rPr>
    </w:lvl>
    <w:lvl w:ilvl="2">
      <w:start w:val="1"/>
      <w:numFmt w:val="lowerRoman"/>
      <w:lvlText w:val="%3)"/>
      <w:lvlJc w:val="left"/>
      <w:pPr>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94467052">
    <w:abstractNumId w:val="0"/>
  </w:num>
  <w:num w:numId="2" w16cid:durableId="1994985996">
    <w:abstractNumId w:val="3"/>
  </w:num>
  <w:num w:numId="3" w16cid:durableId="332219965">
    <w:abstractNumId w:val="3"/>
    <w:lvlOverride w:ilvl="0">
      <w:startOverride w:val="1"/>
    </w:lvlOverride>
  </w:num>
  <w:num w:numId="4" w16cid:durableId="2010056310">
    <w:abstractNumId w:val="3"/>
  </w:num>
  <w:num w:numId="5" w16cid:durableId="1270967926">
    <w:abstractNumId w:val="3"/>
  </w:num>
  <w:num w:numId="6" w16cid:durableId="704141982">
    <w:abstractNumId w:val="3"/>
    <w:lvlOverride w:ilvl="0">
      <w:startOverride w:val="1"/>
    </w:lvlOverride>
  </w:num>
  <w:num w:numId="7" w16cid:durableId="180438622">
    <w:abstractNumId w:val="3"/>
    <w:lvlOverride w:ilvl="0">
      <w:startOverride w:val="1"/>
    </w:lvlOverride>
  </w:num>
  <w:num w:numId="8" w16cid:durableId="197202017">
    <w:abstractNumId w:val="3"/>
  </w:num>
  <w:num w:numId="9" w16cid:durableId="320742102">
    <w:abstractNumId w:val="3"/>
    <w:lvlOverride w:ilvl="0">
      <w:startOverride w:val="1"/>
    </w:lvlOverride>
  </w:num>
  <w:num w:numId="10" w16cid:durableId="1892501224">
    <w:abstractNumId w:val="3"/>
    <w:lvlOverride w:ilvl="0">
      <w:startOverride w:val="1"/>
    </w:lvlOverride>
  </w:num>
  <w:num w:numId="11" w16cid:durableId="2123844021">
    <w:abstractNumId w:val="3"/>
    <w:lvlOverride w:ilvl="0">
      <w:startOverride w:val="1"/>
    </w:lvlOverride>
  </w:num>
  <w:num w:numId="12" w16cid:durableId="902060360">
    <w:abstractNumId w:val="3"/>
    <w:lvlOverride w:ilvl="0">
      <w:startOverride w:val="1"/>
    </w:lvlOverride>
  </w:num>
  <w:num w:numId="13" w16cid:durableId="678119316">
    <w:abstractNumId w:val="3"/>
    <w:lvlOverride w:ilvl="0">
      <w:startOverride w:val="1"/>
    </w:lvlOverride>
  </w:num>
  <w:num w:numId="14" w16cid:durableId="1346323408">
    <w:abstractNumId w:val="3"/>
    <w:lvlOverride w:ilvl="0">
      <w:startOverride w:val="1"/>
    </w:lvlOverride>
  </w:num>
  <w:num w:numId="15" w16cid:durableId="1921525446">
    <w:abstractNumId w:val="3"/>
    <w:lvlOverride w:ilvl="0">
      <w:startOverride w:val="1"/>
    </w:lvlOverride>
  </w:num>
  <w:num w:numId="16" w16cid:durableId="573274592">
    <w:abstractNumId w:val="3"/>
    <w:lvlOverride w:ilvl="0">
      <w:startOverride w:val="1"/>
    </w:lvlOverride>
  </w:num>
  <w:num w:numId="17" w16cid:durableId="1080516332">
    <w:abstractNumId w:val="3"/>
    <w:lvlOverride w:ilvl="0">
      <w:startOverride w:val="1"/>
    </w:lvlOverride>
  </w:num>
  <w:num w:numId="18" w16cid:durableId="1009140997">
    <w:abstractNumId w:val="3"/>
    <w:lvlOverride w:ilvl="0">
      <w:startOverride w:val="1"/>
    </w:lvlOverride>
  </w:num>
  <w:num w:numId="19" w16cid:durableId="1865823980">
    <w:abstractNumId w:val="3"/>
    <w:lvlOverride w:ilvl="0">
      <w:startOverride w:val="1"/>
    </w:lvlOverride>
  </w:num>
  <w:num w:numId="20" w16cid:durableId="32312798">
    <w:abstractNumId w:val="3"/>
  </w:num>
  <w:num w:numId="21" w16cid:durableId="346491613">
    <w:abstractNumId w:val="3"/>
    <w:lvlOverride w:ilvl="0">
      <w:startOverride w:val="1"/>
    </w:lvlOverride>
  </w:num>
  <w:num w:numId="22" w16cid:durableId="1846094549">
    <w:abstractNumId w:val="3"/>
    <w:lvlOverride w:ilvl="0">
      <w:startOverride w:val="1"/>
    </w:lvlOverride>
  </w:num>
  <w:num w:numId="23" w16cid:durableId="1524123769">
    <w:abstractNumId w:val="3"/>
  </w:num>
  <w:num w:numId="24" w16cid:durableId="1505782301">
    <w:abstractNumId w:val="3"/>
  </w:num>
  <w:num w:numId="25" w16cid:durableId="576941554">
    <w:abstractNumId w:val="3"/>
    <w:lvlOverride w:ilvl="0">
      <w:startOverride w:val="1"/>
    </w:lvlOverride>
  </w:num>
  <w:num w:numId="26" w16cid:durableId="453327131">
    <w:abstractNumId w:val="3"/>
    <w:lvlOverride w:ilvl="0">
      <w:startOverride w:val="1"/>
    </w:lvlOverride>
  </w:num>
  <w:num w:numId="27" w16cid:durableId="1678115956">
    <w:abstractNumId w:val="3"/>
    <w:lvlOverride w:ilvl="0">
      <w:startOverride w:val="1"/>
    </w:lvlOverride>
  </w:num>
  <w:num w:numId="28" w16cid:durableId="452090409">
    <w:abstractNumId w:val="4"/>
  </w:num>
  <w:num w:numId="29" w16cid:durableId="1379469818">
    <w:abstractNumId w:val="3"/>
    <w:lvlOverride w:ilvl="0">
      <w:startOverride w:val="1"/>
    </w:lvlOverride>
  </w:num>
  <w:num w:numId="30" w16cid:durableId="1521162796">
    <w:abstractNumId w:val="3"/>
    <w:lvlOverride w:ilvl="0">
      <w:startOverride w:val="1"/>
    </w:lvlOverride>
  </w:num>
  <w:num w:numId="31" w16cid:durableId="434710900">
    <w:abstractNumId w:val="3"/>
    <w:lvlOverride w:ilvl="0">
      <w:startOverride w:val="1"/>
    </w:lvlOverride>
  </w:num>
  <w:num w:numId="32" w16cid:durableId="98108531">
    <w:abstractNumId w:val="3"/>
  </w:num>
  <w:num w:numId="33" w16cid:durableId="2051374138">
    <w:abstractNumId w:val="3"/>
    <w:lvlOverride w:ilvl="0">
      <w:startOverride w:val="1"/>
    </w:lvlOverride>
  </w:num>
  <w:num w:numId="34" w16cid:durableId="1306356897">
    <w:abstractNumId w:val="3"/>
    <w:lvlOverride w:ilvl="0">
      <w:startOverride w:val="1"/>
    </w:lvlOverride>
  </w:num>
  <w:num w:numId="35" w16cid:durableId="2087915492">
    <w:abstractNumId w:val="3"/>
    <w:lvlOverride w:ilvl="0">
      <w:startOverride w:val="1"/>
    </w:lvlOverride>
  </w:num>
  <w:num w:numId="36" w16cid:durableId="385956250">
    <w:abstractNumId w:val="3"/>
    <w:lvlOverride w:ilvl="0">
      <w:startOverride w:val="1"/>
    </w:lvlOverride>
  </w:num>
  <w:num w:numId="37" w16cid:durableId="1449203346">
    <w:abstractNumId w:val="3"/>
    <w:lvlOverride w:ilvl="0">
      <w:startOverride w:val="1"/>
    </w:lvlOverride>
  </w:num>
  <w:num w:numId="38" w16cid:durableId="20087046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00705968">
    <w:abstractNumId w:val="2"/>
  </w:num>
  <w:num w:numId="40" w16cid:durableId="8960135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displayBackgroundShape/>
  <w:proofState w:spelling="clean" w:grammar="clean"/>
  <w:attachedTemplate r:id="rId1"/>
  <w:defaultTabStop w:val="720"/>
  <w:characterSpacingControl w:val="doNotCompress"/>
  <w:hdrShapeDefaults>
    <o:shapedefaults v:ext="edit" spidmax="2050">
      <o:colormru v:ext="edit" colors="#85ffc2,#c9e6f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776"/>
    <w:rsid w:val="000002FE"/>
    <w:rsid w:val="000022C8"/>
    <w:rsid w:val="0000300E"/>
    <w:rsid w:val="00003AF5"/>
    <w:rsid w:val="00003F45"/>
    <w:rsid w:val="00004752"/>
    <w:rsid w:val="000049E3"/>
    <w:rsid w:val="000060CC"/>
    <w:rsid w:val="0001019C"/>
    <w:rsid w:val="00010BD8"/>
    <w:rsid w:val="00012785"/>
    <w:rsid w:val="00013016"/>
    <w:rsid w:val="00016A61"/>
    <w:rsid w:val="0002108D"/>
    <w:rsid w:val="00021BC0"/>
    <w:rsid w:val="00026604"/>
    <w:rsid w:val="000311BD"/>
    <w:rsid w:val="0003352F"/>
    <w:rsid w:val="00035DC7"/>
    <w:rsid w:val="00036126"/>
    <w:rsid w:val="0003792E"/>
    <w:rsid w:val="00037F83"/>
    <w:rsid w:val="00041152"/>
    <w:rsid w:val="00042BB2"/>
    <w:rsid w:val="000433AE"/>
    <w:rsid w:val="00045F6F"/>
    <w:rsid w:val="00046655"/>
    <w:rsid w:val="00047350"/>
    <w:rsid w:val="00047D47"/>
    <w:rsid w:val="000506CF"/>
    <w:rsid w:val="00054EA6"/>
    <w:rsid w:val="00056398"/>
    <w:rsid w:val="00062469"/>
    <w:rsid w:val="00062905"/>
    <w:rsid w:val="00064876"/>
    <w:rsid w:val="00064AB4"/>
    <w:rsid w:val="000669E6"/>
    <w:rsid w:val="000748AA"/>
    <w:rsid w:val="00075236"/>
    <w:rsid w:val="000752B6"/>
    <w:rsid w:val="00075FF0"/>
    <w:rsid w:val="0007681A"/>
    <w:rsid w:val="00077EDF"/>
    <w:rsid w:val="00082608"/>
    <w:rsid w:val="0008277E"/>
    <w:rsid w:val="0008435E"/>
    <w:rsid w:val="000853E3"/>
    <w:rsid w:val="00091B6F"/>
    <w:rsid w:val="0009439D"/>
    <w:rsid w:val="00095E4E"/>
    <w:rsid w:val="00097BED"/>
    <w:rsid w:val="000A1EA0"/>
    <w:rsid w:val="000A590F"/>
    <w:rsid w:val="000A78F5"/>
    <w:rsid w:val="000A7EEC"/>
    <w:rsid w:val="000B057A"/>
    <w:rsid w:val="000B09A8"/>
    <w:rsid w:val="000B28F5"/>
    <w:rsid w:val="000B2C79"/>
    <w:rsid w:val="000B5BFB"/>
    <w:rsid w:val="000C0EA1"/>
    <w:rsid w:val="000C2A8C"/>
    <w:rsid w:val="000C6155"/>
    <w:rsid w:val="000C6D61"/>
    <w:rsid w:val="000C7890"/>
    <w:rsid w:val="000D0115"/>
    <w:rsid w:val="000D165C"/>
    <w:rsid w:val="000D1665"/>
    <w:rsid w:val="000D2E09"/>
    <w:rsid w:val="000D5D59"/>
    <w:rsid w:val="000D6E83"/>
    <w:rsid w:val="000E0B66"/>
    <w:rsid w:val="000E0CCF"/>
    <w:rsid w:val="000E1345"/>
    <w:rsid w:val="000E2E6E"/>
    <w:rsid w:val="000F14AB"/>
    <w:rsid w:val="000F2926"/>
    <w:rsid w:val="000F2936"/>
    <w:rsid w:val="000F46EF"/>
    <w:rsid w:val="000F5A00"/>
    <w:rsid w:val="00101049"/>
    <w:rsid w:val="00102A9D"/>
    <w:rsid w:val="001036EA"/>
    <w:rsid w:val="00104947"/>
    <w:rsid w:val="00105CFD"/>
    <w:rsid w:val="00110929"/>
    <w:rsid w:val="00111E41"/>
    <w:rsid w:val="001120C2"/>
    <w:rsid w:val="0011452C"/>
    <w:rsid w:val="00117580"/>
    <w:rsid w:val="001205B6"/>
    <w:rsid w:val="00120BEC"/>
    <w:rsid w:val="00120FC2"/>
    <w:rsid w:val="001225C6"/>
    <w:rsid w:val="00123233"/>
    <w:rsid w:val="00126A6C"/>
    <w:rsid w:val="00127372"/>
    <w:rsid w:val="00127868"/>
    <w:rsid w:val="001279C7"/>
    <w:rsid w:val="00127D90"/>
    <w:rsid w:val="0013132A"/>
    <w:rsid w:val="00131D2F"/>
    <w:rsid w:val="0013258A"/>
    <w:rsid w:val="00133B54"/>
    <w:rsid w:val="00134BF5"/>
    <w:rsid w:val="0013539F"/>
    <w:rsid w:val="001375E5"/>
    <w:rsid w:val="00140DA2"/>
    <w:rsid w:val="001411DB"/>
    <w:rsid w:val="00141B9B"/>
    <w:rsid w:val="00141FB3"/>
    <w:rsid w:val="00145AB1"/>
    <w:rsid w:val="001479E1"/>
    <w:rsid w:val="00147A3A"/>
    <w:rsid w:val="00150A73"/>
    <w:rsid w:val="00151E6E"/>
    <w:rsid w:val="0015273A"/>
    <w:rsid w:val="00153735"/>
    <w:rsid w:val="00153A24"/>
    <w:rsid w:val="001559DD"/>
    <w:rsid w:val="0015751F"/>
    <w:rsid w:val="00160958"/>
    <w:rsid w:val="001614E2"/>
    <w:rsid w:val="00162074"/>
    <w:rsid w:val="001622A9"/>
    <w:rsid w:val="00162BE2"/>
    <w:rsid w:val="00163EFF"/>
    <w:rsid w:val="001671CA"/>
    <w:rsid w:val="00171C10"/>
    <w:rsid w:val="0017200B"/>
    <w:rsid w:val="001740DC"/>
    <w:rsid w:val="0018016B"/>
    <w:rsid w:val="001832E1"/>
    <w:rsid w:val="00184B48"/>
    <w:rsid w:val="00185410"/>
    <w:rsid w:val="00186AE4"/>
    <w:rsid w:val="00193909"/>
    <w:rsid w:val="0019429E"/>
    <w:rsid w:val="00196EA0"/>
    <w:rsid w:val="001A2A0D"/>
    <w:rsid w:val="001A3ED0"/>
    <w:rsid w:val="001A4C5B"/>
    <w:rsid w:val="001A6A1E"/>
    <w:rsid w:val="001A778E"/>
    <w:rsid w:val="001B1346"/>
    <w:rsid w:val="001B1DA0"/>
    <w:rsid w:val="001B56BF"/>
    <w:rsid w:val="001B61E7"/>
    <w:rsid w:val="001B61FB"/>
    <w:rsid w:val="001B6245"/>
    <w:rsid w:val="001B6B26"/>
    <w:rsid w:val="001C129B"/>
    <w:rsid w:val="001C152F"/>
    <w:rsid w:val="001C4524"/>
    <w:rsid w:val="001C5BAA"/>
    <w:rsid w:val="001C5C0E"/>
    <w:rsid w:val="001D637D"/>
    <w:rsid w:val="001D68E5"/>
    <w:rsid w:val="001D7436"/>
    <w:rsid w:val="001D7686"/>
    <w:rsid w:val="001E34F7"/>
    <w:rsid w:val="001E4DE0"/>
    <w:rsid w:val="001E5A32"/>
    <w:rsid w:val="001E738A"/>
    <w:rsid w:val="001E7D54"/>
    <w:rsid w:val="001F121D"/>
    <w:rsid w:val="001F1B28"/>
    <w:rsid w:val="001F1FC0"/>
    <w:rsid w:val="001F3011"/>
    <w:rsid w:val="001F32EE"/>
    <w:rsid w:val="001F59CD"/>
    <w:rsid w:val="001F67A4"/>
    <w:rsid w:val="001F6B59"/>
    <w:rsid w:val="002009EF"/>
    <w:rsid w:val="00201C45"/>
    <w:rsid w:val="0020227C"/>
    <w:rsid w:val="002055A5"/>
    <w:rsid w:val="0021278A"/>
    <w:rsid w:val="0021283F"/>
    <w:rsid w:val="002172EA"/>
    <w:rsid w:val="00220DCA"/>
    <w:rsid w:val="0022167E"/>
    <w:rsid w:val="0022333B"/>
    <w:rsid w:val="00227786"/>
    <w:rsid w:val="0023025E"/>
    <w:rsid w:val="002302D1"/>
    <w:rsid w:val="00233777"/>
    <w:rsid w:val="002365C9"/>
    <w:rsid w:val="0023749B"/>
    <w:rsid w:val="00240568"/>
    <w:rsid w:val="00240F0E"/>
    <w:rsid w:val="00242ACC"/>
    <w:rsid w:val="00247643"/>
    <w:rsid w:val="00247A3D"/>
    <w:rsid w:val="00247D6A"/>
    <w:rsid w:val="002502F4"/>
    <w:rsid w:val="00250729"/>
    <w:rsid w:val="0025159A"/>
    <w:rsid w:val="00251F50"/>
    <w:rsid w:val="002524AB"/>
    <w:rsid w:val="00252F86"/>
    <w:rsid w:val="00254682"/>
    <w:rsid w:val="002564F5"/>
    <w:rsid w:val="002574DA"/>
    <w:rsid w:val="00257807"/>
    <w:rsid w:val="00257830"/>
    <w:rsid w:val="002624E9"/>
    <w:rsid w:val="0026280E"/>
    <w:rsid w:val="0026300C"/>
    <w:rsid w:val="00263658"/>
    <w:rsid w:val="00264406"/>
    <w:rsid w:val="002649A2"/>
    <w:rsid w:val="002654D4"/>
    <w:rsid w:val="00265522"/>
    <w:rsid w:val="00270F5A"/>
    <w:rsid w:val="002710DD"/>
    <w:rsid w:val="00275CC2"/>
    <w:rsid w:val="00277711"/>
    <w:rsid w:val="00281350"/>
    <w:rsid w:val="00282919"/>
    <w:rsid w:val="00282FD7"/>
    <w:rsid w:val="00284D61"/>
    <w:rsid w:val="00285C55"/>
    <w:rsid w:val="0028686D"/>
    <w:rsid w:val="00287420"/>
    <w:rsid w:val="002915AE"/>
    <w:rsid w:val="0029229C"/>
    <w:rsid w:val="00293737"/>
    <w:rsid w:val="00294D3B"/>
    <w:rsid w:val="002A4107"/>
    <w:rsid w:val="002A5E45"/>
    <w:rsid w:val="002A783A"/>
    <w:rsid w:val="002B1538"/>
    <w:rsid w:val="002B1939"/>
    <w:rsid w:val="002B2458"/>
    <w:rsid w:val="002B3812"/>
    <w:rsid w:val="002B4E77"/>
    <w:rsid w:val="002B61C5"/>
    <w:rsid w:val="002C0A11"/>
    <w:rsid w:val="002C460E"/>
    <w:rsid w:val="002C493E"/>
    <w:rsid w:val="002C5098"/>
    <w:rsid w:val="002D713C"/>
    <w:rsid w:val="002D799C"/>
    <w:rsid w:val="002E1FDA"/>
    <w:rsid w:val="002E2C10"/>
    <w:rsid w:val="002E3B49"/>
    <w:rsid w:val="002E4916"/>
    <w:rsid w:val="002E4E38"/>
    <w:rsid w:val="002E65E1"/>
    <w:rsid w:val="002E6C9F"/>
    <w:rsid w:val="002E7498"/>
    <w:rsid w:val="002E7C30"/>
    <w:rsid w:val="002F27A2"/>
    <w:rsid w:val="002F54AA"/>
    <w:rsid w:val="002F66CC"/>
    <w:rsid w:val="00305721"/>
    <w:rsid w:val="00305DCF"/>
    <w:rsid w:val="0031047F"/>
    <w:rsid w:val="00310896"/>
    <w:rsid w:val="0031212F"/>
    <w:rsid w:val="003121D8"/>
    <w:rsid w:val="00314231"/>
    <w:rsid w:val="00315443"/>
    <w:rsid w:val="00315A4C"/>
    <w:rsid w:val="0032147E"/>
    <w:rsid w:val="00321DD7"/>
    <w:rsid w:val="00323113"/>
    <w:rsid w:val="0032412B"/>
    <w:rsid w:val="003254E7"/>
    <w:rsid w:val="00333BC9"/>
    <w:rsid w:val="0033466A"/>
    <w:rsid w:val="00335818"/>
    <w:rsid w:val="00345D5A"/>
    <w:rsid w:val="00345F9C"/>
    <w:rsid w:val="003470B8"/>
    <w:rsid w:val="00347BF9"/>
    <w:rsid w:val="00350983"/>
    <w:rsid w:val="00351102"/>
    <w:rsid w:val="0035125E"/>
    <w:rsid w:val="00352925"/>
    <w:rsid w:val="00356D43"/>
    <w:rsid w:val="0035700B"/>
    <w:rsid w:val="003612B2"/>
    <w:rsid w:val="00361B76"/>
    <w:rsid w:val="00362CD5"/>
    <w:rsid w:val="00364FFC"/>
    <w:rsid w:val="0036516F"/>
    <w:rsid w:val="00366354"/>
    <w:rsid w:val="0036764A"/>
    <w:rsid w:val="003722B0"/>
    <w:rsid w:val="0037239C"/>
    <w:rsid w:val="00373892"/>
    <w:rsid w:val="003751D8"/>
    <w:rsid w:val="00380888"/>
    <w:rsid w:val="00381F70"/>
    <w:rsid w:val="0038270E"/>
    <w:rsid w:val="0038295D"/>
    <w:rsid w:val="00385866"/>
    <w:rsid w:val="003861EF"/>
    <w:rsid w:val="00387053"/>
    <w:rsid w:val="00390E09"/>
    <w:rsid w:val="00391756"/>
    <w:rsid w:val="003917E6"/>
    <w:rsid w:val="00391A61"/>
    <w:rsid w:val="00391D78"/>
    <w:rsid w:val="00392F9E"/>
    <w:rsid w:val="0039380A"/>
    <w:rsid w:val="00394326"/>
    <w:rsid w:val="003947D7"/>
    <w:rsid w:val="003A1BBB"/>
    <w:rsid w:val="003A2961"/>
    <w:rsid w:val="003A3010"/>
    <w:rsid w:val="003A30FF"/>
    <w:rsid w:val="003A4E22"/>
    <w:rsid w:val="003A5946"/>
    <w:rsid w:val="003A6A4F"/>
    <w:rsid w:val="003B0456"/>
    <w:rsid w:val="003B174B"/>
    <w:rsid w:val="003B2991"/>
    <w:rsid w:val="003B29AC"/>
    <w:rsid w:val="003B3D13"/>
    <w:rsid w:val="003B5DE9"/>
    <w:rsid w:val="003B6508"/>
    <w:rsid w:val="003B799B"/>
    <w:rsid w:val="003C1D35"/>
    <w:rsid w:val="003C1F48"/>
    <w:rsid w:val="003C21B7"/>
    <w:rsid w:val="003C57FC"/>
    <w:rsid w:val="003C77ED"/>
    <w:rsid w:val="003D13A9"/>
    <w:rsid w:val="003D32B3"/>
    <w:rsid w:val="003D3997"/>
    <w:rsid w:val="003D4298"/>
    <w:rsid w:val="003D5AFF"/>
    <w:rsid w:val="003E17D6"/>
    <w:rsid w:val="003E1F9B"/>
    <w:rsid w:val="003E41A7"/>
    <w:rsid w:val="003E55EF"/>
    <w:rsid w:val="003E6565"/>
    <w:rsid w:val="003E740C"/>
    <w:rsid w:val="003F1C9E"/>
    <w:rsid w:val="003F20C0"/>
    <w:rsid w:val="003F3995"/>
    <w:rsid w:val="003F521A"/>
    <w:rsid w:val="003F5650"/>
    <w:rsid w:val="003F650A"/>
    <w:rsid w:val="003F6C79"/>
    <w:rsid w:val="00400732"/>
    <w:rsid w:val="00400919"/>
    <w:rsid w:val="00401259"/>
    <w:rsid w:val="004026F4"/>
    <w:rsid w:val="0040425B"/>
    <w:rsid w:val="00406F1D"/>
    <w:rsid w:val="004104FC"/>
    <w:rsid w:val="00414667"/>
    <w:rsid w:val="004152C2"/>
    <w:rsid w:val="00416E92"/>
    <w:rsid w:val="00417048"/>
    <w:rsid w:val="0041760B"/>
    <w:rsid w:val="004200D7"/>
    <w:rsid w:val="00423F49"/>
    <w:rsid w:val="0042433A"/>
    <w:rsid w:val="004277BE"/>
    <w:rsid w:val="00427CBC"/>
    <w:rsid w:val="0043057F"/>
    <w:rsid w:val="004336BF"/>
    <w:rsid w:val="00433C30"/>
    <w:rsid w:val="00433CE4"/>
    <w:rsid w:val="004344D8"/>
    <w:rsid w:val="00434E07"/>
    <w:rsid w:val="004376D2"/>
    <w:rsid w:val="00444F3C"/>
    <w:rsid w:val="0044613A"/>
    <w:rsid w:val="0044733F"/>
    <w:rsid w:val="00450598"/>
    <w:rsid w:val="00450893"/>
    <w:rsid w:val="00450975"/>
    <w:rsid w:val="00453505"/>
    <w:rsid w:val="00453D51"/>
    <w:rsid w:val="004577B5"/>
    <w:rsid w:val="00461EA8"/>
    <w:rsid w:val="004662ED"/>
    <w:rsid w:val="00470EBE"/>
    <w:rsid w:val="00471782"/>
    <w:rsid w:val="004734F7"/>
    <w:rsid w:val="0047640F"/>
    <w:rsid w:val="004779A7"/>
    <w:rsid w:val="00477CAC"/>
    <w:rsid w:val="00482E6F"/>
    <w:rsid w:val="00487E36"/>
    <w:rsid w:val="00491473"/>
    <w:rsid w:val="00493159"/>
    <w:rsid w:val="00494879"/>
    <w:rsid w:val="00494935"/>
    <w:rsid w:val="00495AB8"/>
    <w:rsid w:val="004A2370"/>
    <w:rsid w:val="004A43C7"/>
    <w:rsid w:val="004A5CF3"/>
    <w:rsid w:val="004A72C3"/>
    <w:rsid w:val="004B062C"/>
    <w:rsid w:val="004B0C0C"/>
    <w:rsid w:val="004B2A2A"/>
    <w:rsid w:val="004B2EA3"/>
    <w:rsid w:val="004B3DDA"/>
    <w:rsid w:val="004B4DA0"/>
    <w:rsid w:val="004B4E89"/>
    <w:rsid w:val="004B50CC"/>
    <w:rsid w:val="004B51AD"/>
    <w:rsid w:val="004C09BA"/>
    <w:rsid w:val="004C18B3"/>
    <w:rsid w:val="004C2FC0"/>
    <w:rsid w:val="004C351E"/>
    <w:rsid w:val="004C6856"/>
    <w:rsid w:val="004C78E5"/>
    <w:rsid w:val="004D0329"/>
    <w:rsid w:val="004D0B76"/>
    <w:rsid w:val="004D0CE2"/>
    <w:rsid w:val="004D1001"/>
    <w:rsid w:val="004D1110"/>
    <w:rsid w:val="004D120C"/>
    <w:rsid w:val="004D3918"/>
    <w:rsid w:val="004D7959"/>
    <w:rsid w:val="004E1256"/>
    <w:rsid w:val="004E12C4"/>
    <w:rsid w:val="004E2AA8"/>
    <w:rsid w:val="004E4069"/>
    <w:rsid w:val="004E5610"/>
    <w:rsid w:val="004E5C8A"/>
    <w:rsid w:val="004E605D"/>
    <w:rsid w:val="004E648A"/>
    <w:rsid w:val="004E6671"/>
    <w:rsid w:val="004E6F71"/>
    <w:rsid w:val="004F13A2"/>
    <w:rsid w:val="004F2642"/>
    <w:rsid w:val="004F5A45"/>
    <w:rsid w:val="00501A7A"/>
    <w:rsid w:val="00504B3C"/>
    <w:rsid w:val="0050597C"/>
    <w:rsid w:val="00505A17"/>
    <w:rsid w:val="005067B2"/>
    <w:rsid w:val="0050703B"/>
    <w:rsid w:val="00510776"/>
    <w:rsid w:val="005125C6"/>
    <w:rsid w:val="00512DC3"/>
    <w:rsid w:val="00513E25"/>
    <w:rsid w:val="005147E8"/>
    <w:rsid w:val="00514AEB"/>
    <w:rsid w:val="00515100"/>
    <w:rsid w:val="00515691"/>
    <w:rsid w:val="005169B4"/>
    <w:rsid w:val="00516A63"/>
    <w:rsid w:val="0052299B"/>
    <w:rsid w:val="00525579"/>
    <w:rsid w:val="005260EB"/>
    <w:rsid w:val="005266C0"/>
    <w:rsid w:val="005306F9"/>
    <w:rsid w:val="00533052"/>
    <w:rsid w:val="005349F9"/>
    <w:rsid w:val="00537D5C"/>
    <w:rsid w:val="005405B7"/>
    <w:rsid w:val="00541037"/>
    <w:rsid w:val="0054327A"/>
    <w:rsid w:val="005435BF"/>
    <w:rsid w:val="00543777"/>
    <w:rsid w:val="0054438C"/>
    <w:rsid w:val="00555D6F"/>
    <w:rsid w:val="00557106"/>
    <w:rsid w:val="00561C74"/>
    <w:rsid w:val="0056243B"/>
    <w:rsid w:val="00563C6C"/>
    <w:rsid w:val="00563EED"/>
    <w:rsid w:val="005649BD"/>
    <w:rsid w:val="00565FAE"/>
    <w:rsid w:val="00566B6B"/>
    <w:rsid w:val="005734A9"/>
    <w:rsid w:val="005743EA"/>
    <w:rsid w:val="00576054"/>
    <w:rsid w:val="00577067"/>
    <w:rsid w:val="00577508"/>
    <w:rsid w:val="005776EC"/>
    <w:rsid w:val="00583762"/>
    <w:rsid w:val="00586263"/>
    <w:rsid w:val="005864D5"/>
    <w:rsid w:val="005865CA"/>
    <w:rsid w:val="00591D1B"/>
    <w:rsid w:val="005945CE"/>
    <w:rsid w:val="00594C19"/>
    <w:rsid w:val="00596389"/>
    <w:rsid w:val="005979E7"/>
    <w:rsid w:val="00597FCF"/>
    <w:rsid w:val="005A396D"/>
    <w:rsid w:val="005A3C2D"/>
    <w:rsid w:val="005A7C27"/>
    <w:rsid w:val="005B0FDF"/>
    <w:rsid w:val="005B146B"/>
    <w:rsid w:val="005B1EC5"/>
    <w:rsid w:val="005B22A3"/>
    <w:rsid w:val="005B291A"/>
    <w:rsid w:val="005B7A72"/>
    <w:rsid w:val="005B7C90"/>
    <w:rsid w:val="005C0141"/>
    <w:rsid w:val="005C0C36"/>
    <w:rsid w:val="005C2F22"/>
    <w:rsid w:val="005C3666"/>
    <w:rsid w:val="005C5460"/>
    <w:rsid w:val="005C6874"/>
    <w:rsid w:val="005C6985"/>
    <w:rsid w:val="005C6D4C"/>
    <w:rsid w:val="005C7097"/>
    <w:rsid w:val="005C7B73"/>
    <w:rsid w:val="005D0919"/>
    <w:rsid w:val="005D4343"/>
    <w:rsid w:val="005D64F9"/>
    <w:rsid w:val="005D6AE3"/>
    <w:rsid w:val="005D6F20"/>
    <w:rsid w:val="005D72E2"/>
    <w:rsid w:val="005E0823"/>
    <w:rsid w:val="005E1C0B"/>
    <w:rsid w:val="005E33D0"/>
    <w:rsid w:val="005E3DB4"/>
    <w:rsid w:val="005E60D6"/>
    <w:rsid w:val="005E76B7"/>
    <w:rsid w:val="005F355A"/>
    <w:rsid w:val="005F4285"/>
    <w:rsid w:val="005F7C1F"/>
    <w:rsid w:val="006037DD"/>
    <w:rsid w:val="00605B36"/>
    <w:rsid w:val="00610659"/>
    <w:rsid w:val="00614BFA"/>
    <w:rsid w:val="0061541E"/>
    <w:rsid w:val="00616328"/>
    <w:rsid w:val="006219CC"/>
    <w:rsid w:val="006223AE"/>
    <w:rsid w:val="00622D62"/>
    <w:rsid w:val="00623B00"/>
    <w:rsid w:val="00625D03"/>
    <w:rsid w:val="006265B8"/>
    <w:rsid w:val="00626825"/>
    <w:rsid w:val="00627733"/>
    <w:rsid w:val="00631568"/>
    <w:rsid w:val="0063254C"/>
    <w:rsid w:val="0063352E"/>
    <w:rsid w:val="00634B8A"/>
    <w:rsid w:val="00634BE4"/>
    <w:rsid w:val="00635068"/>
    <w:rsid w:val="006368B3"/>
    <w:rsid w:val="006368E8"/>
    <w:rsid w:val="00636B42"/>
    <w:rsid w:val="0064211A"/>
    <w:rsid w:val="00642B41"/>
    <w:rsid w:val="00644CEB"/>
    <w:rsid w:val="00646242"/>
    <w:rsid w:val="006501E4"/>
    <w:rsid w:val="00650BAC"/>
    <w:rsid w:val="00651AD9"/>
    <w:rsid w:val="00654257"/>
    <w:rsid w:val="00655FFE"/>
    <w:rsid w:val="00656691"/>
    <w:rsid w:val="00660F71"/>
    <w:rsid w:val="00661527"/>
    <w:rsid w:val="0066403D"/>
    <w:rsid w:val="00667D7B"/>
    <w:rsid w:val="0067035B"/>
    <w:rsid w:val="0067109D"/>
    <w:rsid w:val="00672026"/>
    <w:rsid w:val="00674BB3"/>
    <w:rsid w:val="00675EDC"/>
    <w:rsid w:val="0067731A"/>
    <w:rsid w:val="00677D77"/>
    <w:rsid w:val="006812D5"/>
    <w:rsid w:val="0068190A"/>
    <w:rsid w:val="00681B20"/>
    <w:rsid w:val="00681FEF"/>
    <w:rsid w:val="0068251C"/>
    <w:rsid w:val="006831ED"/>
    <w:rsid w:val="0068473B"/>
    <w:rsid w:val="00684C6D"/>
    <w:rsid w:val="00686034"/>
    <w:rsid w:val="00686A32"/>
    <w:rsid w:val="0068751E"/>
    <w:rsid w:val="0069121F"/>
    <w:rsid w:val="00692EDC"/>
    <w:rsid w:val="006934EE"/>
    <w:rsid w:val="0069449C"/>
    <w:rsid w:val="006975BD"/>
    <w:rsid w:val="006A0365"/>
    <w:rsid w:val="006A121A"/>
    <w:rsid w:val="006A13B1"/>
    <w:rsid w:val="006B39F7"/>
    <w:rsid w:val="006B3D2C"/>
    <w:rsid w:val="006B4AA9"/>
    <w:rsid w:val="006B4E82"/>
    <w:rsid w:val="006B533F"/>
    <w:rsid w:val="006B561C"/>
    <w:rsid w:val="006C0620"/>
    <w:rsid w:val="006C2772"/>
    <w:rsid w:val="006C3363"/>
    <w:rsid w:val="006C4860"/>
    <w:rsid w:val="006C6435"/>
    <w:rsid w:val="006D1C03"/>
    <w:rsid w:val="006D2E32"/>
    <w:rsid w:val="006D38B2"/>
    <w:rsid w:val="006D6910"/>
    <w:rsid w:val="006D69F3"/>
    <w:rsid w:val="006D6B95"/>
    <w:rsid w:val="006E3AC5"/>
    <w:rsid w:val="006E4EFF"/>
    <w:rsid w:val="006E5A49"/>
    <w:rsid w:val="006E69FD"/>
    <w:rsid w:val="006E6FCC"/>
    <w:rsid w:val="006F0959"/>
    <w:rsid w:val="006F0AAE"/>
    <w:rsid w:val="006F4474"/>
    <w:rsid w:val="006F7A61"/>
    <w:rsid w:val="00705086"/>
    <w:rsid w:val="0070585D"/>
    <w:rsid w:val="00706FD6"/>
    <w:rsid w:val="00711DEA"/>
    <w:rsid w:val="00712F91"/>
    <w:rsid w:val="00714308"/>
    <w:rsid w:val="00714480"/>
    <w:rsid w:val="00714B0F"/>
    <w:rsid w:val="007152E0"/>
    <w:rsid w:val="00717C68"/>
    <w:rsid w:val="007206F0"/>
    <w:rsid w:val="00721972"/>
    <w:rsid w:val="00722727"/>
    <w:rsid w:val="00722EBE"/>
    <w:rsid w:val="007238CE"/>
    <w:rsid w:val="00724D2F"/>
    <w:rsid w:val="00730B31"/>
    <w:rsid w:val="0073138B"/>
    <w:rsid w:val="007313F2"/>
    <w:rsid w:val="00734449"/>
    <w:rsid w:val="00734498"/>
    <w:rsid w:val="00736B40"/>
    <w:rsid w:val="0074069A"/>
    <w:rsid w:val="00740C0B"/>
    <w:rsid w:val="00742C7F"/>
    <w:rsid w:val="007454D1"/>
    <w:rsid w:val="0074603D"/>
    <w:rsid w:val="00746639"/>
    <w:rsid w:val="007468D7"/>
    <w:rsid w:val="0074734E"/>
    <w:rsid w:val="00751FD5"/>
    <w:rsid w:val="00752DFE"/>
    <w:rsid w:val="007536D0"/>
    <w:rsid w:val="007537E3"/>
    <w:rsid w:val="00756770"/>
    <w:rsid w:val="00757B66"/>
    <w:rsid w:val="007622D4"/>
    <w:rsid w:val="0076344D"/>
    <w:rsid w:val="007643D6"/>
    <w:rsid w:val="007661A0"/>
    <w:rsid w:val="0076648F"/>
    <w:rsid w:val="00770E0D"/>
    <w:rsid w:val="00772AE9"/>
    <w:rsid w:val="0077595C"/>
    <w:rsid w:val="00775BF0"/>
    <w:rsid w:val="007808A2"/>
    <w:rsid w:val="007825A3"/>
    <w:rsid w:val="00784293"/>
    <w:rsid w:val="00784D37"/>
    <w:rsid w:val="00786E31"/>
    <w:rsid w:val="007920AC"/>
    <w:rsid w:val="00792E22"/>
    <w:rsid w:val="0079382F"/>
    <w:rsid w:val="00796E52"/>
    <w:rsid w:val="007A06A5"/>
    <w:rsid w:val="007A2BBE"/>
    <w:rsid w:val="007A4141"/>
    <w:rsid w:val="007A4899"/>
    <w:rsid w:val="007A588B"/>
    <w:rsid w:val="007B0734"/>
    <w:rsid w:val="007B13E1"/>
    <w:rsid w:val="007B54D2"/>
    <w:rsid w:val="007B5B3C"/>
    <w:rsid w:val="007B6512"/>
    <w:rsid w:val="007B6CF7"/>
    <w:rsid w:val="007B7263"/>
    <w:rsid w:val="007C05BE"/>
    <w:rsid w:val="007C2F01"/>
    <w:rsid w:val="007C67D3"/>
    <w:rsid w:val="007C740D"/>
    <w:rsid w:val="007C7C2E"/>
    <w:rsid w:val="007D1A74"/>
    <w:rsid w:val="007D2E34"/>
    <w:rsid w:val="007D2F8E"/>
    <w:rsid w:val="007D30B9"/>
    <w:rsid w:val="007D3B4C"/>
    <w:rsid w:val="007D4E6A"/>
    <w:rsid w:val="007D568E"/>
    <w:rsid w:val="007D56F7"/>
    <w:rsid w:val="007D5A49"/>
    <w:rsid w:val="007D6F79"/>
    <w:rsid w:val="007E0FE7"/>
    <w:rsid w:val="007E27EA"/>
    <w:rsid w:val="007E2E20"/>
    <w:rsid w:val="007E33C5"/>
    <w:rsid w:val="007E4956"/>
    <w:rsid w:val="007E503A"/>
    <w:rsid w:val="007E537A"/>
    <w:rsid w:val="007E71DE"/>
    <w:rsid w:val="007E743A"/>
    <w:rsid w:val="007F0511"/>
    <w:rsid w:val="007F1464"/>
    <w:rsid w:val="007F3A05"/>
    <w:rsid w:val="007F4F38"/>
    <w:rsid w:val="007F566F"/>
    <w:rsid w:val="007F5972"/>
    <w:rsid w:val="007F5C26"/>
    <w:rsid w:val="007F6B5F"/>
    <w:rsid w:val="0080012A"/>
    <w:rsid w:val="00800E01"/>
    <w:rsid w:val="00802C57"/>
    <w:rsid w:val="00803558"/>
    <w:rsid w:val="0080592C"/>
    <w:rsid w:val="008066F6"/>
    <w:rsid w:val="0080694E"/>
    <w:rsid w:val="00807BE1"/>
    <w:rsid w:val="008106D2"/>
    <w:rsid w:val="008112DD"/>
    <w:rsid w:val="00811797"/>
    <w:rsid w:val="008117C8"/>
    <w:rsid w:val="00811EB6"/>
    <w:rsid w:val="00812F7F"/>
    <w:rsid w:val="008132C2"/>
    <w:rsid w:val="00820212"/>
    <w:rsid w:val="008222FF"/>
    <w:rsid w:val="00823EAC"/>
    <w:rsid w:val="00826716"/>
    <w:rsid w:val="00827AE6"/>
    <w:rsid w:val="00831620"/>
    <w:rsid w:val="00832811"/>
    <w:rsid w:val="0083329F"/>
    <w:rsid w:val="00833B99"/>
    <w:rsid w:val="008347AF"/>
    <w:rsid w:val="0083540F"/>
    <w:rsid w:val="008371D3"/>
    <w:rsid w:val="0084197E"/>
    <w:rsid w:val="00842677"/>
    <w:rsid w:val="00844B11"/>
    <w:rsid w:val="008452E8"/>
    <w:rsid w:val="0084570A"/>
    <w:rsid w:val="00845D1B"/>
    <w:rsid w:val="008466B9"/>
    <w:rsid w:val="008469A4"/>
    <w:rsid w:val="008472F6"/>
    <w:rsid w:val="00850790"/>
    <w:rsid w:val="00850E69"/>
    <w:rsid w:val="008521AF"/>
    <w:rsid w:val="0085240E"/>
    <w:rsid w:val="0085341B"/>
    <w:rsid w:val="008534CE"/>
    <w:rsid w:val="00853838"/>
    <w:rsid w:val="00853883"/>
    <w:rsid w:val="00853FCD"/>
    <w:rsid w:val="008545D1"/>
    <w:rsid w:val="00855AA0"/>
    <w:rsid w:val="00855EF1"/>
    <w:rsid w:val="00860504"/>
    <w:rsid w:val="00861704"/>
    <w:rsid w:val="00862796"/>
    <w:rsid w:val="00862951"/>
    <w:rsid w:val="00863EFC"/>
    <w:rsid w:val="00864530"/>
    <w:rsid w:val="00866301"/>
    <w:rsid w:val="008663D7"/>
    <w:rsid w:val="008665EE"/>
    <w:rsid w:val="00866AEE"/>
    <w:rsid w:val="00870156"/>
    <w:rsid w:val="008728DA"/>
    <w:rsid w:val="0087292B"/>
    <w:rsid w:val="008757C8"/>
    <w:rsid w:val="00877FF0"/>
    <w:rsid w:val="008803C9"/>
    <w:rsid w:val="00880CD8"/>
    <w:rsid w:val="0088301A"/>
    <w:rsid w:val="00883F20"/>
    <w:rsid w:val="0088582E"/>
    <w:rsid w:val="00885963"/>
    <w:rsid w:val="00885EDA"/>
    <w:rsid w:val="00890307"/>
    <w:rsid w:val="008907A3"/>
    <w:rsid w:val="0089122F"/>
    <w:rsid w:val="0089173E"/>
    <w:rsid w:val="00891B3B"/>
    <w:rsid w:val="008924A8"/>
    <w:rsid w:val="00893723"/>
    <w:rsid w:val="008938DA"/>
    <w:rsid w:val="00894599"/>
    <w:rsid w:val="0089793F"/>
    <w:rsid w:val="00897E95"/>
    <w:rsid w:val="008A3588"/>
    <w:rsid w:val="008A3771"/>
    <w:rsid w:val="008A558A"/>
    <w:rsid w:val="008A57E8"/>
    <w:rsid w:val="008A5F80"/>
    <w:rsid w:val="008A6D4D"/>
    <w:rsid w:val="008B060F"/>
    <w:rsid w:val="008B0701"/>
    <w:rsid w:val="008B3132"/>
    <w:rsid w:val="008B3FA2"/>
    <w:rsid w:val="008B48F9"/>
    <w:rsid w:val="008B4C77"/>
    <w:rsid w:val="008B6195"/>
    <w:rsid w:val="008B6755"/>
    <w:rsid w:val="008B7089"/>
    <w:rsid w:val="008B735B"/>
    <w:rsid w:val="008C0AA9"/>
    <w:rsid w:val="008C1F93"/>
    <w:rsid w:val="008C2187"/>
    <w:rsid w:val="008C238A"/>
    <w:rsid w:val="008C3490"/>
    <w:rsid w:val="008C3888"/>
    <w:rsid w:val="008C45DB"/>
    <w:rsid w:val="008C4754"/>
    <w:rsid w:val="008C6022"/>
    <w:rsid w:val="008C6A29"/>
    <w:rsid w:val="008C7890"/>
    <w:rsid w:val="008D0937"/>
    <w:rsid w:val="008D10D6"/>
    <w:rsid w:val="008D2248"/>
    <w:rsid w:val="008D23D1"/>
    <w:rsid w:val="008D2E2C"/>
    <w:rsid w:val="008D50C9"/>
    <w:rsid w:val="008D5315"/>
    <w:rsid w:val="008E0EF4"/>
    <w:rsid w:val="008E28AB"/>
    <w:rsid w:val="008E4ECA"/>
    <w:rsid w:val="008F764C"/>
    <w:rsid w:val="00901A4F"/>
    <w:rsid w:val="009051C0"/>
    <w:rsid w:val="00907940"/>
    <w:rsid w:val="00911F21"/>
    <w:rsid w:val="009123AB"/>
    <w:rsid w:val="00915F71"/>
    <w:rsid w:val="00920AAA"/>
    <w:rsid w:val="009213CE"/>
    <w:rsid w:val="00921B55"/>
    <w:rsid w:val="00923A48"/>
    <w:rsid w:val="00923C36"/>
    <w:rsid w:val="00923C7A"/>
    <w:rsid w:val="00924054"/>
    <w:rsid w:val="0092423F"/>
    <w:rsid w:val="0092434A"/>
    <w:rsid w:val="009322E3"/>
    <w:rsid w:val="00937AA2"/>
    <w:rsid w:val="009403C6"/>
    <w:rsid w:val="0094158A"/>
    <w:rsid w:val="00943111"/>
    <w:rsid w:val="009458D3"/>
    <w:rsid w:val="0094714A"/>
    <w:rsid w:val="00947D46"/>
    <w:rsid w:val="00952FBC"/>
    <w:rsid w:val="00955462"/>
    <w:rsid w:val="00955DA2"/>
    <w:rsid w:val="00955F9B"/>
    <w:rsid w:val="00957FDF"/>
    <w:rsid w:val="009618F0"/>
    <w:rsid w:val="00961FCF"/>
    <w:rsid w:val="009620EB"/>
    <w:rsid w:val="00963FD9"/>
    <w:rsid w:val="00964D3E"/>
    <w:rsid w:val="0096628D"/>
    <w:rsid w:val="009716A2"/>
    <w:rsid w:val="00971DBA"/>
    <w:rsid w:val="00972EAE"/>
    <w:rsid w:val="00980965"/>
    <w:rsid w:val="00982F63"/>
    <w:rsid w:val="0098403C"/>
    <w:rsid w:val="00984720"/>
    <w:rsid w:val="009847A2"/>
    <w:rsid w:val="009851CA"/>
    <w:rsid w:val="00987236"/>
    <w:rsid w:val="00996115"/>
    <w:rsid w:val="00997060"/>
    <w:rsid w:val="009A0240"/>
    <w:rsid w:val="009A26A3"/>
    <w:rsid w:val="009A2870"/>
    <w:rsid w:val="009A3B56"/>
    <w:rsid w:val="009A51AD"/>
    <w:rsid w:val="009B0243"/>
    <w:rsid w:val="009B0586"/>
    <w:rsid w:val="009B084E"/>
    <w:rsid w:val="009B0D5E"/>
    <w:rsid w:val="009B13CA"/>
    <w:rsid w:val="009B43A7"/>
    <w:rsid w:val="009B4A9A"/>
    <w:rsid w:val="009C2A88"/>
    <w:rsid w:val="009C2EA0"/>
    <w:rsid w:val="009C49EA"/>
    <w:rsid w:val="009C4C27"/>
    <w:rsid w:val="009C5B8F"/>
    <w:rsid w:val="009C6D98"/>
    <w:rsid w:val="009C7625"/>
    <w:rsid w:val="009D1684"/>
    <w:rsid w:val="009D272C"/>
    <w:rsid w:val="009D3E3F"/>
    <w:rsid w:val="009D6ED5"/>
    <w:rsid w:val="009D7BE9"/>
    <w:rsid w:val="009E07B3"/>
    <w:rsid w:val="009E0D02"/>
    <w:rsid w:val="009E31B1"/>
    <w:rsid w:val="009E3CF4"/>
    <w:rsid w:val="009E3EE3"/>
    <w:rsid w:val="009E5FF8"/>
    <w:rsid w:val="009F29E3"/>
    <w:rsid w:val="009F6E71"/>
    <w:rsid w:val="009F7206"/>
    <w:rsid w:val="009F7EB6"/>
    <w:rsid w:val="00A01BE4"/>
    <w:rsid w:val="00A04448"/>
    <w:rsid w:val="00A04E00"/>
    <w:rsid w:val="00A07B6C"/>
    <w:rsid w:val="00A117B5"/>
    <w:rsid w:val="00A1253F"/>
    <w:rsid w:val="00A163E0"/>
    <w:rsid w:val="00A16479"/>
    <w:rsid w:val="00A17444"/>
    <w:rsid w:val="00A20CC6"/>
    <w:rsid w:val="00A21715"/>
    <w:rsid w:val="00A308A8"/>
    <w:rsid w:val="00A32693"/>
    <w:rsid w:val="00A339DA"/>
    <w:rsid w:val="00A34556"/>
    <w:rsid w:val="00A3499A"/>
    <w:rsid w:val="00A34F31"/>
    <w:rsid w:val="00A354C1"/>
    <w:rsid w:val="00A362CC"/>
    <w:rsid w:val="00A37716"/>
    <w:rsid w:val="00A40A11"/>
    <w:rsid w:val="00A448CA"/>
    <w:rsid w:val="00A507AA"/>
    <w:rsid w:val="00A50984"/>
    <w:rsid w:val="00A50AF5"/>
    <w:rsid w:val="00A5130A"/>
    <w:rsid w:val="00A547F3"/>
    <w:rsid w:val="00A6143B"/>
    <w:rsid w:val="00A627F1"/>
    <w:rsid w:val="00A64AD6"/>
    <w:rsid w:val="00A662EC"/>
    <w:rsid w:val="00A6696D"/>
    <w:rsid w:val="00A6730C"/>
    <w:rsid w:val="00A674E8"/>
    <w:rsid w:val="00A67690"/>
    <w:rsid w:val="00A67D3F"/>
    <w:rsid w:val="00A728DF"/>
    <w:rsid w:val="00A72E5F"/>
    <w:rsid w:val="00A769B5"/>
    <w:rsid w:val="00A7741E"/>
    <w:rsid w:val="00A801EC"/>
    <w:rsid w:val="00A8175C"/>
    <w:rsid w:val="00A81D09"/>
    <w:rsid w:val="00A83F80"/>
    <w:rsid w:val="00A8574A"/>
    <w:rsid w:val="00A87C13"/>
    <w:rsid w:val="00A9000B"/>
    <w:rsid w:val="00A915A3"/>
    <w:rsid w:val="00A91DE7"/>
    <w:rsid w:val="00A92E4C"/>
    <w:rsid w:val="00A95137"/>
    <w:rsid w:val="00A96D83"/>
    <w:rsid w:val="00AA0576"/>
    <w:rsid w:val="00AA116A"/>
    <w:rsid w:val="00AA2228"/>
    <w:rsid w:val="00AA2586"/>
    <w:rsid w:val="00AA27A7"/>
    <w:rsid w:val="00AA644A"/>
    <w:rsid w:val="00AA6AD1"/>
    <w:rsid w:val="00AB01C6"/>
    <w:rsid w:val="00AB06CA"/>
    <w:rsid w:val="00AB27DC"/>
    <w:rsid w:val="00AB38E0"/>
    <w:rsid w:val="00AB4DB2"/>
    <w:rsid w:val="00AB5649"/>
    <w:rsid w:val="00AB6B2F"/>
    <w:rsid w:val="00AC0B76"/>
    <w:rsid w:val="00AC30AD"/>
    <w:rsid w:val="00AC4642"/>
    <w:rsid w:val="00AC7277"/>
    <w:rsid w:val="00AD06AD"/>
    <w:rsid w:val="00AD3D0B"/>
    <w:rsid w:val="00AD5DFD"/>
    <w:rsid w:val="00AD6290"/>
    <w:rsid w:val="00AD6CD9"/>
    <w:rsid w:val="00AD7474"/>
    <w:rsid w:val="00AE0266"/>
    <w:rsid w:val="00AE03CB"/>
    <w:rsid w:val="00AE23DF"/>
    <w:rsid w:val="00AE2CDB"/>
    <w:rsid w:val="00AE3506"/>
    <w:rsid w:val="00AE4BAA"/>
    <w:rsid w:val="00AE51D2"/>
    <w:rsid w:val="00AE7719"/>
    <w:rsid w:val="00AE7918"/>
    <w:rsid w:val="00AF0B06"/>
    <w:rsid w:val="00AF208E"/>
    <w:rsid w:val="00AF26F8"/>
    <w:rsid w:val="00AF3656"/>
    <w:rsid w:val="00AF3CFD"/>
    <w:rsid w:val="00AF565E"/>
    <w:rsid w:val="00AF6D45"/>
    <w:rsid w:val="00B02106"/>
    <w:rsid w:val="00B04028"/>
    <w:rsid w:val="00B043D2"/>
    <w:rsid w:val="00B044F7"/>
    <w:rsid w:val="00B06251"/>
    <w:rsid w:val="00B065E1"/>
    <w:rsid w:val="00B10056"/>
    <w:rsid w:val="00B11BDD"/>
    <w:rsid w:val="00B13006"/>
    <w:rsid w:val="00B130EC"/>
    <w:rsid w:val="00B14512"/>
    <w:rsid w:val="00B152AD"/>
    <w:rsid w:val="00B167AF"/>
    <w:rsid w:val="00B215ED"/>
    <w:rsid w:val="00B21F3D"/>
    <w:rsid w:val="00B2383A"/>
    <w:rsid w:val="00B23E74"/>
    <w:rsid w:val="00B23F6F"/>
    <w:rsid w:val="00B3642D"/>
    <w:rsid w:val="00B37AC7"/>
    <w:rsid w:val="00B40BA6"/>
    <w:rsid w:val="00B43274"/>
    <w:rsid w:val="00B4353B"/>
    <w:rsid w:val="00B46692"/>
    <w:rsid w:val="00B5162F"/>
    <w:rsid w:val="00B52C20"/>
    <w:rsid w:val="00B52C5F"/>
    <w:rsid w:val="00B52DF3"/>
    <w:rsid w:val="00B53260"/>
    <w:rsid w:val="00B54478"/>
    <w:rsid w:val="00B55C7B"/>
    <w:rsid w:val="00B56F08"/>
    <w:rsid w:val="00B571DE"/>
    <w:rsid w:val="00B60AB5"/>
    <w:rsid w:val="00B61695"/>
    <w:rsid w:val="00B61EB8"/>
    <w:rsid w:val="00B63142"/>
    <w:rsid w:val="00B66051"/>
    <w:rsid w:val="00B671DD"/>
    <w:rsid w:val="00B71393"/>
    <w:rsid w:val="00B73B6B"/>
    <w:rsid w:val="00B74611"/>
    <w:rsid w:val="00B7526A"/>
    <w:rsid w:val="00B75B31"/>
    <w:rsid w:val="00B76739"/>
    <w:rsid w:val="00B77048"/>
    <w:rsid w:val="00B81514"/>
    <w:rsid w:val="00B816CB"/>
    <w:rsid w:val="00B91598"/>
    <w:rsid w:val="00B91C58"/>
    <w:rsid w:val="00B9594B"/>
    <w:rsid w:val="00B961A2"/>
    <w:rsid w:val="00BA00DC"/>
    <w:rsid w:val="00BA2226"/>
    <w:rsid w:val="00BA4391"/>
    <w:rsid w:val="00BA583B"/>
    <w:rsid w:val="00BB05B8"/>
    <w:rsid w:val="00BB0786"/>
    <w:rsid w:val="00BB0E12"/>
    <w:rsid w:val="00BB1910"/>
    <w:rsid w:val="00BB1D66"/>
    <w:rsid w:val="00BB2002"/>
    <w:rsid w:val="00BB368C"/>
    <w:rsid w:val="00BB7AF9"/>
    <w:rsid w:val="00BB7C41"/>
    <w:rsid w:val="00BC00CC"/>
    <w:rsid w:val="00BC0965"/>
    <w:rsid w:val="00BC10AD"/>
    <w:rsid w:val="00BC136C"/>
    <w:rsid w:val="00BC1451"/>
    <w:rsid w:val="00BC2011"/>
    <w:rsid w:val="00BC33BE"/>
    <w:rsid w:val="00BC4463"/>
    <w:rsid w:val="00BD20A5"/>
    <w:rsid w:val="00BD2234"/>
    <w:rsid w:val="00BD2C68"/>
    <w:rsid w:val="00BD4B03"/>
    <w:rsid w:val="00BD5AFC"/>
    <w:rsid w:val="00BD7AC3"/>
    <w:rsid w:val="00BE0554"/>
    <w:rsid w:val="00BE05D8"/>
    <w:rsid w:val="00BE086B"/>
    <w:rsid w:val="00BE1270"/>
    <w:rsid w:val="00BE40F0"/>
    <w:rsid w:val="00BF0CFA"/>
    <w:rsid w:val="00BF2701"/>
    <w:rsid w:val="00BF3B74"/>
    <w:rsid w:val="00BF519C"/>
    <w:rsid w:val="00BF556F"/>
    <w:rsid w:val="00C0117F"/>
    <w:rsid w:val="00C01873"/>
    <w:rsid w:val="00C03C41"/>
    <w:rsid w:val="00C053C7"/>
    <w:rsid w:val="00C05881"/>
    <w:rsid w:val="00C06EC4"/>
    <w:rsid w:val="00C10EDC"/>
    <w:rsid w:val="00C12506"/>
    <w:rsid w:val="00C125CE"/>
    <w:rsid w:val="00C12D77"/>
    <w:rsid w:val="00C12FBA"/>
    <w:rsid w:val="00C1416D"/>
    <w:rsid w:val="00C1689C"/>
    <w:rsid w:val="00C2078F"/>
    <w:rsid w:val="00C21D53"/>
    <w:rsid w:val="00C222A4"/>
    <w:rsid w:val="00C2316D"/>
    <w:rsid w:val="00C247FE"/>
    <w:rsid w:val="00C258FC"/>
    <w:rsid w:val="00C26C13"/>
    <w:rsid w:val="00C26FEC"/>
    <w:rsid w:val="00C339E8"/>
    <w:rsid w:val="00C34FB6"/>
    <w:rsid w:val="00C35C30"/>
    <w:rsid w:val="00C361EC"/>
    <w:rsid w:val="00C36677"/>
    <w:rsid w:val="00C3673E"/>
    <w:rsid w:val="00C3713A"/>
    <w:rsid w:val="00C3782A"/>
    <w:rsid w:val="00C40517"/>
    <w:rsid w:val="00C41640"/>
    <w:rsid w:val="00C41D51"/>
    <w:rsid w:val="00C4222F"/>
    <w:rsid w:val="00C4370A"/>
    <w:rsid w:val="00C4476A"/>
    <w:rsid w:val="00C45272"/>
    <w:rsid w:val="00C4590B"/>
    <w:rsid w:val="00C45BC9"/>
    <w:rsid w:val="00C46D47"/>
    <w:rsid w:val="00C5004D"/>
    <w:rsid w:val="00C51B69"/>
    <w:rsid w:val="00C5452D"/>
    <w:rsid w:val="00C5752D"/>
    <w:rsid w:val="00C61272"/>
    <w:rsid w:val="00C62268"/>
    <w:rsid w:val="00C64FA8"/>
    <w:rsid w:val="00C6788A"/>
    <w:rsid w:val="00C70C10"/>
    <w:rsid w:val="00C71A90"/>
    <w:rsid w:val="00C71D6B"/>
    <w:rsid w:val="00C7253D"/>
    <w:rsid w:val="00C74C58"/>
    <w:rsid w:val="00C7747D"/>
    <w:rsid w:val="00C82C89"/>
    <w:rsid w:val="00C831CC"/>
    <w:rsid w:val="00C8404F"/>
    <w:rsid w:val="00C84AE8"/>
    <w:rsid w:val="00C86786"/>
    <w:rsid w:val="00C86B7E"/>
    <w:rsid w:val="00C8775E"/>
    <w:rsid w:val="00C90409"/>
    <w:rsid w:val="00C90C9F"/>
    <w:rsid w:val="00C91CAC"/>
    <w:rsid w:val="00C92195"/>
    <w:rsid w:val="00C94593"/>
    <w:rsid w:val="00C96C22"/>
    <w:rsid w:val="00C97345"/>
    <w:rsid w:val="00CA0214"/>
    <w:rsid w:val="00CA2AC7"/>
    <w:rsid w:val="00CA51F9"/>
    <w:rsid w:val="00CB5BC0"/>
    <w:rsid w:val="00CB7054"/>
    <w:rsid w:val="00CB7EE4"/>
    <w:rsid w:val="00CC1C23"/>
    <w:rsid w:val="00CC3037"/>
    <w:rsid w:val="00CC30BD"/>
    <w:rsid w:val="00CC428D"/>
    <w:rsid w:val="00CC4746"/>
    <w:rsid w:val="00CC47B0"/>
    <w:rsid w:val="00CD1698"/>
    <w:rsid w:val="00CD1A6F"/>
    <w:rsid w:val="00CD2FC5"/>
    <w:rsid w:val="00CD5084"/>
    <w:rsid w:val="00CD604E"/>
    <w:rsid w:val="00CE2965"/>
    <w:rsid w:val="00CE4C2A"/>
    <w:rsid w:val="00CE5BB7"/>
    <w:rsid w:val="00CE6A89"/>
    <w:rsid w:val="00CE73D9"/>
    <w:rsid w:val="00CF02B4"/>
    <w:rsid w:val="00CF1A3A"/>
    <w:rsid w:val="00CF1AD0"/>
    <w:rsid w:val="00CF33DA"/>
    <w:rsid w:val="00CF36A0"/>
    <w:rsid w:val="00D00736"/>
    <w:rsid w:val="00D026EB"/>
    <w:rsid w:val="00D04349"/>
    <w:rsid w:val="00D069CC"/>
    <w:rsid w:val="00D11D89"/>
    <w:rsid w:val="00D15806"/>
    <w:rsid w:val="00D16A30"/>
    <w:rsid w:val="00D22134"/>
    <w:rsid w:val="00D22E73"/>
    <w:rsid w:val="00D23B71"/>
    <w:rsid w:val="00D248CB"/>
    <w:rsid w:val="00D24E46"/>
    <w:rsid w:val="00D25BE9"/>
    <w:rsid w:val="00D2655A"/>
    <w:rsid w:val="00D27596"/>
    <w:rsid w:val="00D30569"/>
    <w:rsid w:val="00D30E5E"/>
    <w:rsid w:val="00D36BEE"/>
    <w:rsid w:val="00D37745"/>
    <w:rsid w:val="00D378BE"/>
    <w:rsid w:val="00D405AA"/>
    <w:rsid w:val="00D40BE4"/>
    <w:rsid w:val="00D40BEB"/>
    <w:rsid w:val="00D4104A"/>
    <w:rsid w:val="00D44AEC"/>
    <w:rsid w:val="00D4631A"/>
    <w:rsid w:val="00D50997"/>
    <w:rsid w:val="00D50E3D"/>
    <w:rsid w:val="00D543F8"/>
    <w:rsid w:val="00D5453C"/>
    <w:rsid w:val="00D55BC9"/>
    <w:rsid w:val="00D6124C"/>
    <w:rsid w:val="00D66C58"/>
    <w:rsid w:val="00D7046E"/>
    <w:rsid w:val="00D7514D"/>
    <w:rsid w:val="00D756E8"/>
    <w:rsid w:val="00D76255"/>
    <w:rsid w:val="00D76A1E"/>
    <w:rsid w:val="00D77A52"/>
    <w:rsid w:val="00D77BA1"/>
    <w:rsid w:val="00D800A8"/>
    <w:rsid w:val="00D82931"/>
    <w:rsid w:val="00D863AF"/>
    <w:rsid w:val="00D91B89"/>
    <w:rsid w:val="00D91D2A"/>
    <w:rsid w:val="00D9344E"/>
    <w:rsid w:val="00D96730"/>
    <w:rsid w:val="00D9789E"/>
    <w:rsid w:val="00DA0B26"/>
    <w:rsid w:val="00DA0BC9"/>
    <w:rsid w:val="00DA1772"/>
    <w:rsid w:val="00DA4A1A"/>
    <w:rsid w:val="00DB0A38"/>
    <w:rsid w:val="00DB0D16"/>
    <w:rsid w:val="00DB3106"/>
    <w:rsid w:val="00DB59EC"/>
    <w:rsid w:val="00DB62DE"/>
    <w:rsid w:val="00DB7AF0"/>
    <w:rsid w:val="00DC16D6"/>
    <w:rsid w:val="00DC2118"/>
    <w:rsid w:val="00DC33AA"/>
    <w:rsid w:val="00DC496C"/>
    <w:rsid w:val="00DC7154"/>
    <w:rsid w:val="00DC77CB"/>
    <w:rsid w:val="00DC7E02"/>
    <w:rsid w:val="00DD125B"/>
    <w:rsid w:val="00DD22AC"/>
    <w:rsid w:val="00DD2684"/>
    <w:rsid w:val="00DD2800"/>
    <w:rsid w:val="00DD2C04"/>
    <w:rsid w:val="00DD31E3"/>
    <w:rsid w:val="00DD3755"/>
    <w:rsid w:val="00DD54A7"/>
    <w:rsid w:val="00DD5968"/>
    <w:rsid w:val="00DD69C5"/>
    <w:rsid w:val="00DE0BD8"/>
    <w:rsid w:val="00DE13FA"/>
    <w:rsid w:val="00DE3663"/>
    <w:rsid w:val="00DE3874"/>
    <w:rsid w:val="00DE414B"/>
    <w:rsid w:val="00DE5B9C"/>
    <w:rsid w:val="00DE5F15"/>
    <w:rsid w:val="00DF0AD2"/>
    <w:rsid w:val="00DF4DBA"/>
    <w:rsid w:val="00DF4FA6"/>
    <w:rsid w:val="00DF7A20"/>
    <w:rsid w:val="00E019CA"/>
    <w:rsid w:val="00E029E0"/>
    <w:rsid w:val="00E03DF5"/>
    <w:rsid w:val="00E0408E"/>
    <w:rsid w:val="00E041EC"/>
    <w:rsid w:val="00E057FA"/>
    <w:rsid w:val="00E07DB1"/>
    <w:rsid w:val="00E07E9F"/>
    <w:rsid w:val="00E123A1"/>
    <w:rsid w:val="00E143CC"/>
    <w:rsid w:val="00E16CA1"/>
    <w:rsid w:val="00E17076"/>
    <w:rsid w:val="00E17C7A"/>
    <w:rsid w:val="00E22193"/>
    <w:rsid w:val="00E230DB"/>
    <w:rsid w:val="00E241D0"/>
    <w:rsid w:val="00E2628E"/>
    <w:rsid w:val="00E262A3"/>
    <w:rsid w:val="00E307DC"/>
    <w:rsid w:val="00E331AC"/>
    <w:rsid w:val="00E33729"/>
    <w:rsid w:val="00E43B93"/>
    <w:rsid w:val="00E443AD"/>
    <w:rsid w:val="00E46505"/>
    <w:rsid w:val="00E4659A"/>
    <w:rsid w:val="00E46B34"/>
    <w:rsid w:val="00E51091"/>
    <w:rsid w:val="00E51D1B"/>
    <w:rsid w:val="00E55A6E"/>
    <w:rsid w:val="00E57661"/>
    <w:rsid w:val="00E57D6A"/>
    <w:rsid w:val="00E627EC"/>
    <w:rsid w:val="00E628BC"/>
    <w:rsid w:val="00E6332B"/>
    <w:rsid w:val="00E6605B"/>
    <w:rsid w:val="00E71E4F"/>
    <w:rsid w:val="00E73352"/>
    <w:rsid w:val="00E7362B"/>
    <w:rsid w:val="00E763A8"/>
    <w:rsid w:val="00E819A5"/>
    <w:rsid w:val="00E85BE5"/>
    <w:rsid w:val="00E86462"/>
    <w:rsid w:val="00E90A0C"/>
    <w:rsid w:val="00E92DFE"/>
    <w:rsid w:val="00E9455C"/>
    <w:rsid w:val="00E95561"/>
    <w:rsid w:val="00E95D5F"/>
    <w:rsid w:val="00EA410E"/>
    <w:rsid w:val="00EA4706"/>
    <w:rsid w:val="00EA628B"/>
    <w:rsid w:val="00EB38AF"/>
    <w:rsid w:val="00EB5580"/>
    <w:rsid w:val="00EB7F42"/>
    <w:rsid w:val="00EC3F4A"/>
    <w:rsid w:val="00EC463B"/>
    <w:rsid w:val="00EC4FAB"/>
    <w:rsid w:val="00ED13C1"/>
    <w:rsid w:val="00ED445B"/>
    <w:rsid w:val="00EF06A6"/>
    <w:rsid w:val="00EF0961"/>
    <w:rsid w:val="00EF1691"/>
    <w:rsid w:val="00EF4E51"/>
    <w:rsid w:val="00EF6032"/>
    <w:rsid w:val="00EF709E"/>
    <w:rsid w:val="00EF730B"/>
    <w:rsid w:val="00F00D64"/>
    <w:rsid w:val="00F016D5"/>
    <w:rsid w:val="00F01823"/>
    <w:rsid w:val="00F03034"/>
    <w:rsid w:val="00F03DAC"/>
    <w:rsid w:val="00F06EE9"/>
    <w:rsid w:val="00F07197"/>
    <w:rsid w:val="00F07626"/>
    <w:rsid w:val="00F12549"/>
    <w:rsid w:val="00F146DC"/>
    <w:rsid w:val="00F159CE"/>
    <w:rsid w:val="00F165CE"/>
    <w:rsid w:val="00F16840"/>
    <w:rsid w:val="00F16E49"/>
    <w:rsid w:val="00F16FC7"/>
    <w:rsid w:val="00F23565"/>
    <w:rsid w:val="00F23E82"/>
    <w:rsid w:val="00F23F00"/>
    <w:rsid w:val="00F2444A"/>
    <w:rsid w:val="00F261FC"/>
    <w:rsid w:val="00F274CF"/>
    <w:rsid w:val="00F27893"/>
    <w:rsid w:val="00F27A99"/>
    <w:rsid w:val="00F30978"/>
    <w:rsid w:val="00F31872"/>
    <w:rsid w:val="00F31BFF"/>
    <w:rsid w:val="00F31F1A"/>
    <w:rsid w:val="00F3226D"/>
    <w:rsid w:val="00F349C6"/>
    <w:rsid w:val="00F34D0B"/>
    <w:rsid w:val="00F35ACE"/>
    <w:rsid w:val="00F35C5A"/>
    <w:rsid w:val="00F44651"/>
    <w:rsid w:val="00F44891"/>
    <w:rsid w:val="00F44EB2"/>
    <w:rsid w:val="00F45EAC"/>
    <w:rsid w:val="00F47331"/>
    <w:rsid w:val="00F510EC"/>
    <w:rsid w:val="00F53448"/>
    <w:rsid w:val="00F5474F"/>
    <w:rsid w:val="00F549A4"/>
    <w:rsid w:val="00F552AE"/>
    <w:rsid w:val="00F61C27"/>
    <w:rsid w:val="00F62E03"/>
    <w:rsid w:val="00F63021"/>
    <w:rsid w:val="00F645EA"/>
    <w:rsid w:val="00F648FE"/>
    <w:rsid w:val="00F65DA8"/>
    <w:rsid w:val="00F65F23"/>
    <w:rsid w:val="00F67D55"/>
    <w:rsid w:val="00F7062E"/>
    <w:rsid w:val="00F70E9E"/>
    <w:rsid w:val="00F728EF"/>
    <w:rsid w:val="00F72CAA"/>
    <w:rsid w:val="00F72CB3"/>
    <w:rsid w:val="00F74014"/>
    <w:rsid w:val="00F75119"/>
    <w:rsid w:val="00F760CD"/>
    <w:rsid w:val="00F771BD"/>
    <w:rsid w:val="00F77921"/>
    <w:rsid w:val="00F779E8"/>
    <w:rsid w:val="00F81121"/>
    <w:rsid w:val="00F81372"/>
    <w:rsid w:val="00F814D4"/>
    <w:rsid w:val="00F81919"/>
    <w:rsid w:val="00F8202C"/>
    <w:rsid w:val="00F827EC"/>
    <w:rsid w:val="00F876D2"/>
    <w:rsid w:val="00F87BEF"/>
    <w:rsid w:val="00F909A2"/>
    <w:rsid w:val="00F91C87"/>
    <w:rsid w:val="00F92296"/>
    <w:rsid w:val="00F94692"/>
    <w:rsid w:val="00F9569D"/>
    <w:rsid w:val="00FA054C"/>
    <w:rsid w:val="00FA321F"/>
    <w:rsid w:val="00FA327D"/>
    <w:rsid w:val="00FA45F6"/>
    <w:rsid w:val="00FA4D1F"/>
    <w:rsid w:val="00FB0B2D"/>
    <w:rsid w:val="00FB0B46"/>
    <w:rsid w:val="00FB3121"/>
    <w:rsid w:val="00FB3AD5"/>
    <w:rsid w:val="00FB3D63"/>
    <w:rsid w:val="00FB47AA"/>
    <w:rsid w:val="00FB657C"/>
    <w:rsid w:val="00FB6C3B"/>
    <w:rsid w:val="00FB6D07"/>
    <w:rsid w:val="00FB741F"/>
    <w:rsid w:val="00FC32CC"/>
    <w:rsid w:val="00FC4916"/>
    <w:rsid w:val="00FC6139"/>
    <w:rsid w:val="00FC7364"/>
    <w:rsid w:val="00FD0F68"/>
    <w:rsid w:val="00FD42DF"/>
    <w:rsid w:val="00FD4575"/>
    <w:rsid w:val="00FD5066"/>
    <w:rsid w:val="00FD6A52"/>
    <w:rsid w:val="00FD6E44"/>
    <w:rsid w:val="00FE00DF"/>
    <w:rsid w:val="00FE104A"/>
    <w:rsid w:val="00FE2A4F"/>
    <w:rsid w:val="00FE3F97"/>
    <w:rsid w:val="00FE50FF"/>
    <w:rsid w:val="00FE637C"/>
    <w:rsid w:val="00FF12AF"/>
    <w:rsid w:val="00FF18EE"/>
    <w:rsid w:val="00FF49FA"/>
    <w:rsid w:val="00FF5C7C"/>
    <w:rsid w:val="00FF672C"/>
    <w:rsid w:val="00FF796B"/>
    <w:rsid w:val="76DC0C9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85ffc2,#c9e6f3"/>
    </o:shapedefaults>
    <o:shapelayout v:ext="edit">
      <o:idmap v:ext="edit" data="2"/>
    </o:shapelayout>
  </w:shapeDefaults>
  <w:decimalSymbol w:val="."/>
  <w:listSeparator w:val=","/>
  <w14:docId w14:val="5A640A24"/>
  <w15:chartTrackingRefBased/>
  <w15:docId w15:val="{FE64A8CF-6174-4732-BE42-1088F9179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2E5F"/>
    <w:pPr>
      <w:spacing w:after="0"/>
    </w:pPr>
    <w:rPr>
      <w:sz w:val="24"/>
      <w:szCs w:val="24"/>
    </w:rPr>
  </w:style>
  <w:style w:type="paragraph" w:styleId="Heading1">
    <w:name w:val="heading 1"/>
    <w:basedOn w:val="Normal"/>
    <w:next w:val="Normal"/>
    <w:link w:val="Heading1Char"/>
    <w:uiPriority w:val="9"/>
    <w:qFormat/>
    <w:rsid w:val="00A72E5F"/>
    <w:pPr>
      <w:jc w:val="center"/>
      <w:outlineLvl w:val="0"/>
    </w:pPr>
    <w:rPr>
      <w:rFonts w:cs="Times New Roman"/>
      <w:sz w:val="44"/>
      <w:szCs w:val="44"/>
      <w:u w:val="single"/>
    </w:rPr>
  </w:style>
  <w:style w:type="paragraph" w:styleId="Heading2">
    <w:name w:val="heading 2"/>
    <w:basedOn w:val="Normal"/>
    <w:next w:val="Normal"/>
    <w:link w:val="Heading2Char"/>
    <w:autoRedefine/>
    <w:uiPriority w:val="9"/>
    <w:unhideWhenUsed/>
    <w:qFormat/>
    <w:rsid w:val="00F81919"/>
    <w:pPr>
      <w:spacing w:before="120"/>
      <w:outlineLvl w:val="1"/>
    </w:pPr>
    <w:rPr>
      <w:rFonts w:cs="Times New Roman"/>
      <w:b/>
      <w:bCs/>
      <w:sz w:val="22"/>
      <w:szCs w:val="18"/>
    </w:rPr>
  </w:style>
  <w:style w:type="paragraph" w:styleId="Heading3">
    <w:name w:val="heading 3"/>
    <w:basedOn w:val="ListParagraph"/>
    <w:next w:val="Normal"/>
    <w:link w:val="Heading3Char"/>
    <w:autoRedefine/>
    <w:uiPriority w:val="9"/>
    <w:unhideWhenUsed/>
    <w:qFormat/>
    <w:rsid w:val="00AA2586"/>
    <w:pPr>
      <w:numPr>
        <w:numId w:val="1"/>
      </w:numPr>
      <w:spacing w:before="160" w:after="80"/>
      <w:contextualSpacing w:val="0"/>
      <w:outlineLvl w:val="2"/>
    </w:pPr>
    <w:rPr>
      <w:rFonts w:cs="Times New Roman"/>
      <w:b/>
      <w:bCs/>
    </w:rPr>
  </w:style>
  <w:style w:type="paragraph" w:styleId="Heading4">
    <w:name w:val="heading 4"/>
    <w:basedOn w:val="Normal"/>
    <w:link w:val="Heading4Char"/>
    <w:uiPriority w:val="9"/>
    <w:unhideWhenUsed/>
    <w:qFormat/>
    <w:rsid w:val="0039380A"/>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851"/>
      </w:tabs>
      <w:outlineLvl w:val="3"/>
    </w:pPr>
  </w:style>
  <w:style w:type="paragraph" w:styleId="Heading5">
    <w:name w:val="heading 5"/>
    <w:basedOn w:val="Heading4"/>
    <w:next w:val="Normal"/>
    <w:link w:val="Heading5Char"/>
    <w:uiPriority w:val="9"/>
    <w:unhideWhenUsed/>
    <w:qFormat/>
    <w:rsid w:val="007152E0"/>
    <w:pPr>
      <w:numPr>
        <w:ilvl w:val="2"/>
      </w:numPr>
      <w:pBdr>
        <w:left w:val="single" w:sz="4" w:space="15" w:color="auto"/>
      </w:pBdr>
      <w:tabs>
        <w:tab w:val="clear" w:pos="851"/>
      </w:tabs>
      <w:ind w:left="993"/>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E5F"/>
    <w:rPr>
      <w:rFonts w:cs="Times New Roman"/>
      <w:sz w:val="44"/>
      <w:szCs w:val="44"/>
      <w:u w:val="single"/>
    </w:rPr>
  </w:style>
  <w:style w:type="character" w:customStyle="1" w:styleId="Heading2Char">
    <w:name w:val="Heading 2 Char"/>
    <w:basedOn w:val="DefaultParagraphFont"/>
    <w:link w:val="Heading2"/>
    <w:uiPriority w:val="9"/>
    <w:rsid w:val="00F81919"/>
    <w:rPr>
      <w:rFonts w:cs="Times New Roman"/>
      <w:b/>
      <w:bCs/>
      <w:szCs w:val="18"/>
    </w:rPr>
  </w:style>
  <w:style w:type="character" w:customStyle="1" w:styleId="Heading3Char">
    <w:name w:val="Heading 3 Char"/>
    <w:basedOn w:val="DefaultParagraphFont"/>
    <w:link w:val="Heading3"/>
    <w:uiPriority w:val="9"/>
    <w:rsid w:val="00AA2586"/>
    <w:rPr>
      <w:rFonts w:cs="Times New Roman"/>
      <w:b/>
      <w:bCs/>
      <w:sz w:val="24"/>
      <w:szCs w:val="24"/>
    </w:rPr>
  </w:style>
  <w:style w:type="character" w:customStyle="1" w:styleId="Heading4Char">
    <w:name w:val="Heading 4 Char"/>
    <w:basedOn w:val="DefaultParagraphFont"/>
    <w:link w:val="Heading4"/>
    <w:uiPriority w:val="9"/>
    <w:rsid w:val="0039380A"/>
    <w:rPr>
      <w:sz w:val="24"/>
      <w:szCs w:val="24"/>
    </w:rPr>
  </w:style>
  <w:style w:type="paragraph" w:styleId="ListParagraph">
    <w:name w:val="List Paragraph"/>
    <w:basedOn w:val="Normal"/>
    <w:uiPriority w:val="34"/>
    <w:qFormat/>
    <w:rsid w:val="002172EA"/>
    <w:pPr>
      <w:ind w:left="720"/>
      <w:contextualSpacing/>
    </w:pPr>
  </w:style>
  <w:style w:type="character" w:customStyle="1" w:styleId="Heading5Char">
    <w:name w:val="Heading 5 Char"/>
    <w:basedOn w:val="DefaultParagraphFont"/>
    <w:link w:val="Heading5"/>
    <w:uiPriority w:val="9"/>
    <w:rsid w:val="007152E0"/>
    <w:rPr>
      <w:sz w:val="24"/>
      <w:szCs w:val="24"/>
    </w:rPr>
  </w:style>
  <w:style w:type="character" w:styleId="Emphasis">
    <w:name w:val="Emphasis"/>
    <w:basedOn w:val="DefaultParagraphFont"/>
    <w:uiPriority w:val="20"/>
    <w:qFormat/>
    <w:rsid w:val="00C10EDC"/>
    <w:rPr>
      <w:i/>
      <w:iCs/>
    </w:rPr>
  </w:style>
  <w:style w:type="paragraph" w:styleId="Header">
    <w:name w:val="header"/>
    <w:basedOn w:val="Normal"/>
    <w:link w:val="HeaderChar"/>
    <w:uiPriority w:val="99"/>
    <w:unhideWhenUsed/>
    <w:rsid w:val="00A64AD6"/>
    <w:pPr>
      <w:tabs>
        <w:tab w:val="center" w:pos="4513"/>
        <w:tab w:val="right" w:pos="9026"/>
      </w:tabs>
      <w:spacing w:line="240" w:lineRule="auto"/>
    </w:pPr>
  </w:style>
  <w:style w:type="character" w:customStyle="1" w:styleId="HeaderChar">
    <w:name w:val="Header Char"/>
    <w:basedOn w:val="DefaultParagraphFont"/>
    <w:link w:val="Header"/>
    <w:uiPriority w:val="99"/>
    <w:rsid w:val="00A64AD6"/>
    <w:rPr>
      <w:sz w:val="24"/>
      <w:szCs w:val="24"/>
    </w:rPr>
  </w:style>
  <w:style w:type="paragraph" w:styleId="Footer">
    <w:name w:val="footer"/>
    <w:basedOn w:val="Normal"/>
    <w:link w:val="FooterChar"/>
    <w:uiPriority w:val="99"/>
    <w:unhideWhenUsed/>
    <w:rsid w:val="00A64AD6"/>
    <w:pPr>
      <w:tabs>
        <w:tab w:val="center" w:pos="4513"/>
        <w:tab w:val="right" w:pos="9026"/>
      </w:tabs>
      <w:spacing w:line="240" w:lineRule="auto"/>
    </w:pPr>
  </w:style>
  <w:style w:type="character" w:customStyle="1" w:styleId="FooterChar">
    <w:name w:val="Footer Char"/>
    <w:basedOn w:val="DefaultParagraphFont"/>
    <w:link w:val="Footer"/>
    <w:uiPriority w:val="99"/>
    <w:rsid w:val="00A64AD6"/>
    <w:rPr>
      <w:sz w:val="24"/>
      <w:szCs w:val="24"/>
    </w:rPr>
  </w:style>
  <w:style w:type="paragraph" w:styleId="Subtitle">
    <w:name w:val="Subtitle"/>
    <w:basedOn w:val="Normal"/>
    <w:next w:val="Normal"/>
    <w:link w:val="SubtitleChar"/>
    <w:uiPriority w:val="11"/>
    <w:qFormat/>
    <w:rsid w:val="00D55BC9"/>
    <w:pPr>
      <w:numPr>
        <w:ilvl w:val="1"/>
      </w:numPr>
      <w:spacing w:before="100" w:after="100"/>
      <w:jc w:val="center"/>
    </w:pPr>
    <w:rPr>
      <w:rFonts w:eastAsiaTheme="minorEastAsia"/>
      <w:i/>
      <w:szCs w:val="22"/>
    </w:rPr>
  </w:style>
  <w:style w:type="character" w:customStyle="1" w:styleId="SubtitleChar">
    <w:name w:val="Subtitle Char"/>
    <w:basedOn w:val="DefaultParagraphFont"/>
    <w:link w:val="Subtitle"/>
    <w:uiPriority w:val="11"/>
    <w:rsid w:val="00D55BC9"/>
    <w:rPr>
      <w:rFonts w:eastAsiaTheme="minorEastAsia"/>
      <w:i/>
      <w:sz w:val="24"/>
    </w:rPr>
  </w:style>
  <w:style w:type="character" w:styleId="Hyperlink">
    <w:name w:val="Hyperlink"/>
    <w:basedOn w:val="DefaultParagraphFont"/>
    <w:uiPriority w:val="99"/>
    <w:unhideWhenUsed/>
    <w:rsid w:val="00DA1772"/>
    <w:rPr>
      <w:color w:val="2998E3" w:themeColor="hyperlink"/>
      <w:u w:val="single"/>
    </w:rPr>
  </w:style>
  <w:style w:type="character" w:styleId="UnresolvedMention">
    <w:name w:val="Unresolved Mention"/>
    <w:basedOn w:val="DefaultParagraphFont"/>
    <w:uiPriority w:val="99"/>
    <w:semiHidden/>
    <w:unhideWhenUsed/>
    <w:rsid w:val="00DA1772"/>
    <w:rPr>
      <w:color w:val="605E5C"/>
      <w:shd w:val="clear" w:color="auto" w:fill="E1DFDD"/>
    </w:rPr>
  </w:style>
  <w:style w:type="table" w:styleId="TableGrid">
    <w:name w:val="Table Grid"/>
    <w:basedOn w:val="TableNormal"/>
    <w:uiPriority w:val="39"/>
    <w:rsid w:val="00563E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84046">
      <w:bodyDiv w:val="1"/>
      <w:marLeft w:val="0"/>
      <w:marRight w:val="0"/>
      <w:marTop w:val="0"/>
      <w:marBottom w:val="0"/>
      <w:divBdr>
        <w:top w:val="none" w:sz="0" w:space="0" w:color="auto"/>
        <w:left w:val="none" w:sz="0" w:space="0" w:color="auto"/>
        <w:bottom w:val="none" w:sz="0" w:space="0" w:color="auto"/>
        <w:right w:val="none" w:sz="0" w:space="0" w:color="auto"/>
      </w:divBdr>
    </w:div>
    <w:div w:id="188183077">
      <w:bodyDiv w:val="1"/>
      <w:marLeft w:val="0"/>
      <w:marRight w:val="0"/>
      <w:marTop w:val="0"/>
      <w:marBottom w:val="0"/>
      <w:divBdr>
        <w:top w:val="none" w:sz="0" w:space="0" w:color="auto"/>
        <w:left w:val="none" w:sz="0" w:space="0" w:color="auto"/>
        <w:bottom w:val="none" w:sz="0" w:space="0" w:color="auto"/>
        <w:right w:val="none" w:sz="0" w:space="0" w:color="auto"/>
      </w:divBdr>
    </w:div>
    <w:div w:id="195897938">
      <w:bodyDiv w:val="1"/>
      <w:marLeft w:val="0"/>
      <w:marRight w:val="0"/>
      <w:marTop w:val="0"/>
      <w:marBottom w:val="0"/>
      <w:divBdr>
        <w:top w:val="none" w:sz="0" w:space="0" w:color="auto"/>
        <w:left w:val="none" w:sz="0" w:space="0" w:color="auto"/>
        <w:bottom w:val="none" w:sz="0" w:space="0" w:color="auto"/>
        <w:right w:val="none" w:sz="0" w:space="0" w:color="auto"/>
      </w:divBdr>
    </w:div>
    <w:div w:id="423496848">
      <w:bodyDiv w:val="1"/>
      <w:marLeft w:val="0"/>
      <w:marRight w:val="0"/>
      <w:marTop w:val="0"/>
      <w:marBottom w:val="0"/>
      <w:divBdr>
        <w:top w:val="none" w:sz="0" w:space="0" w:color="auto"/>
        <w:left w:val="none" w:sz="0" w:space="0" w:color="auto"/>
        <w:bottom w:val="none" w:sz="0" w:space="0" w:color="auto"/>
        <w:right w:val="none" w:sz="0" w:space="0" w:color="auto"/>
      </w:divBdr>
    </w:div>
    <w:div w:id="526605774">
      <w:bodyDiv w:val="1"/>
      <w:marLeft w:val="0"/>
      <w:marRight w:val="0"/>
      <w:marTop w:val="0"/>
      <w:marBottom w:val="0"/>
      <w:divBdr>
        <w:top w:val="none" w:sz="0" w:space="0" w:color="auto"/>
        <w:left w:val="none" w:sz="0" w:space="0" w:color="auto"/>
        <w:bottom w:val="none" w:sz="0" w:space="0" w:color="auto"/>
        <w:right w:val="none" w:sz="0" w:space="0" w:color="auto"/>
      </w:divBdr>
    </w:div>
    <w:div w:id="590161758">
      <w:bodyDiv w:val="1"/>
      <w:marLeft w:val="0"/>
      <w:marRight w:val="0"/>
      <w:marTop w:val="0"/>
      <w:marBottom w:val="0"/>
      <w:divBdr>
        <w:top w:val="none" w:sz="0" w:space="0" w:color="auto"/>
        <w:left w:val="none" w:sz="0" w:space="0" w:color="auto"/>
        <w:bottom w:val="none" w:sz="0" w:space="0" w:color="auto"/>
        <w:right w:val="none" w:sz="0" w:space="0" w:color="auto"/>
      </w:divBdr>
    </w:div>
    <w:div w:id="646713633">
      <w:bodyDiv w:val="1"/>
      <w:marLeft w:val="0"/>
      <w:marRight w:val="0"/>
      <w:marTop w:val="0"/>
      <w:marBottom w:val="0"/>
      <w:divBdr>
        <w:top w:val="none" w:sz="0" w:space="0" w:color="auto"/>
        <w:left w:val="none" w:sz="0" w:space="0" w:color="auto"/>
        <w:bottom w:val="none" w:sz="0" w:space="0" w:color="auto"/>
        <w:right w:val="none" w:sz="0" w:space="0" w:color="auto"/>
      </w:divBdr>
    </w:div>
    <w:div w:id="893391907">
      <w:bodyDiv w:val="1"/>
      <w:marLeft w:val="0"/>
      <w:marRight w:val="0"/>
      <w:marTop w:val="0"/>
      <w:marBottom w:val="0"/>
      <w:divBdr>
        <w:top w:val="none" w:sz="0" w:space="0" w:color="auto"/>
        <w:left w:val="none" w:sz="0" w:space="0" w:color="auto"/>
        <w:bottom w:val="none" w:sz="0" w:space="0" w:color="auto"/>
        <w:right w:val="none" w:sz="0" w:space="0" w:color="auto"/>
      </w:divBdr>
    </w:div>
    <w:div w:id="1039936512">
      <w:bodyDiv w:val="1"/>
      <w:marLeft w:val="0"/>
      <w:marRight w:val="0"/>
      <w:marTop w:val="0"/>
      <w:marBottom w:val="0"/>
      <w:divBdr>
        <w:top w:val="none" w:sz="0" w:space="0" w:color="auto"/>
        <w:left w:val="none" w:sz="0" w:space="0" w:color="auto"/>
        <w:bottom w:val="none" w:sz="0" w:space="0" w:color="auto"/>
        <w:right w:val="none" w:sz="0" w:space="0" w:color="auto"/>
      </w:divBdr>
    </w:div>
    <w:div w:id="1080640745">
      <w:bodyDiv w:val="1"/>
      <w:marLeft w:val="0"/>
      <w:marRight w:val="0"/>
      <w:marTop w:val="0"/>
      <w:marBottom w:val="0"/>
      <w:divBdr>
        <w:top w:val="none" w:sz="0" w:space="0" w:color="auto"/>
        <w:left w:val="none" w:sz="0" w:space="0" w:color="auto"/>
        <w:bottom w:val="none" w:sz="0" w:space="0" w:color="auto"/>
        <w:right w:val="none" w:sz="0" w:space="0" w:color="auto"/>
      </w:divBdr>
    </w:div>
    <w:div w:id="1133716639">
      <w:bodyDiv w:val="1"/>
      <w:marLeft w:val="0"/>
      <w:marRight w:val="0"/>
      <w:marTop w:val="0"/>
      <w:marBottom w:val="0"/>
      <w:divBdr>
        <w:top w:val="none" w:sz="0" w:space="0" w:color="auto"/>
        <w:left w:val="none" w:sz="0" w:space="0" w:color="auto"/>
        <w:bottom w:val="none" w:sz="0" w:space="0" w:color="auto"/>
        <w:right w:val="none" w:sz="0" w:space="0" w:color="auto"/>
      </w:divBdr>
    </w:div>
    <w:div w:id="1314916166">
      <w:bodyDiv w:val="1"/>
      <w:marLeft w:val="0"/>
      <w:marRight w:val="0"/>
      <w:marTop w:val="0"/>
      <w:marBottom w:val="0"/>
      <w:divBdr>
        <w:top w:val="none" w:sz="0" w:space="0" w:color="auto"/>
        <w:left w:val="none" w:sz="0" w:space="0" w:color="auto"/>
        <w:bottom w:val="none" w:sz="0" w:space="0" w:color="auto"/>
        <w:right w:val="none" w:sz="0" w:space="0" w:color="auto"/>
      </w:divBdr>
    </w:div>
    <w:div w:id="1401833676">
      <w:bodyDiv w:val="1"/>
      <w:marLeft w:val="0"/>
      <w:marRight w:val="0"/>
      <w:marTop w:val="0"/>
      <w:marBottom w:val="0"/>
      <w:divBdr>
        <w:top w:val="none" w:sz="0" w:space="0" w:color="auto"/>
        <w:left w:val="none" w:sz="0" w:space="0" w:color="auto"/>
        <w:bottom w:val="none" w:sz="0" w:space="0" w:color="auto"/>
        <w:right w:val="none" w:sz="0" w:space="0" w:color="auto"/>
      </w:divBdr>
    </w:div>
    <w:div w:id="1946571849">
      <w:bodyDiv w:val="1"/>
      <w:marLeft w:val="0"/>
      <w:marRight w:val="0"/>
      <w:marTop w:val="0"/>
      <w:marBottom w:val="0"/>
      <w:divBdr>
        <w:top w:val="none" w:sz="0" w:space="0" w:color="auto"/>
        <w:left w:val="none" w:sz="0" w:space="0" w:color="auto"/>
        <w:bottom w:val="none" w:sz="0" w:space="0" w:color="auto"/>
        <w:right w:val="none" w:sz="0" w:space="0" w:color="auto"/>
      </w:divBdr>
    </w:div>
    <w:div w:id="204698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St%20Ewe%20Parish%20Council%20-%20Dec24\1-ewe%20AGENDAS%20&amp;%20MINUTES\00TEMPLATE%20St%20Ewe%20DRAFT%20Minutes%202025%20-%20ACCESSIBLE.dotx" TargetMode="Externa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019BB-14BA-4E22-8F67-3E88ECE2B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00TEMPLATE St Ewe DRAFT Minutes 2025 - ACCESSIBLE</Template>
  <TotalTime>7</TotalTime>
  <Pages>2</Pages>
  <Words>434</Words>
  <Characters>2257</Characters>
  <Application>Microsoft Office Word</Application>
  <DocSecurity>0</DocSecurity>
  <Lines>61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Wilson</dc:creator>
  <cp:keywords/>
  <dc:description/>
  <cp:lastModifiedBy>Dee KennedyMerrett</cp:lastModifiedBy>
  <cp:revision>2</cp:revision>
  <cp:lastPrinted>2026-03-09T09:50:00Z</cp:lastPrinted>
  <dcterms:created xsi:type="dcterms:W3CDTF">2026-05-27T10:36:00Z</dcterms:created>
  <dcterms:modified xsi:type="dcterms:W3CDTF">2026-05-27T10:36:00Z</dcterms:modified>
</cp:coreProperties>
</file>