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BD98" w14:textId="77777777" w:rsidR="00E6622C" w:rsidRPr="00EF5E6A" w:rsidRDefault="00E6622C" w:rsidP="00E6622C">
      <w:pPr>
        <w:spacing w:line="240" w:lineRule="auto"/>
        <w:rPr>
          <w:rFonts w:asciiTheme="minorHAnsi" w:hAnsiTheme="minorHAnsi" w:cstheme="minorHAnsi"/>
          <w:i/>
          <w:smallCaps/>
          <w:sz w:val="28"/>
          <w:szCs w:val="28"/>
        </w:rPr>
      </w:pP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Please let me know if you would like any of this Correspondence sent to you before the meeting.</w:t>
      </w:r>
    </w:p>
    <w:p w14:paraId="33951CE1" w14:textId="77777777" w:rsidR="00AE12CB" w:rsidRPr="00EF5E6A" w:rsidRDefault="00AE12CB" w:rsidP="001D3A8D">
      <w:pPr>
        <w:spacing w:line="240" w:lineRule="auto"/>
        <w:rPr>
          <w:rFonts w:asciiTheme="minorHAnsi" w:hAnsiTheme="minorHAnsi" w:cstheme="minorHAnsi"/>
          <w:i/>
          <w:smallCaps/>
          <w:sz w:val="28"/>
          <w:szCs w:val="28"/>
        </w:rPr>
      </w:pP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Planning Applications</w:t>
      </w:r>
      <w:r w:rsidR="00144580"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for</w:t>
      </w: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</w:t>
      </w:r>
      <w:r w:rsidR="00D070F3">
        <w:rPr>
          <w:rFonts w:asciiTheme="minorHAnsi" w:hAnsiTheme="minorHAnsi" w:cstheme="minorHAnsi"/>
          <w:i/>
          <w:smallCaps/>
          <w:sz w:val="28"/>
          <w:szCs w:val="28"/>
        </w:rPr>
        <w:t>ST EWE</w:t>
      </w:r>
      <w:r w:rsidR="00506150"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</w:t>
      </w: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are on the Agenda.</w:t>
      </w:r>
    </w:p>
    <w:p w14:paraId="7A81A11A" w14:textId="77777777" w:rsidR="00E13321" w:rsidRPr="00532E7C" w:rsidRDefault="00E13321" w:rsidP="00532E7C"/>
    <w:p w14:paraId="5A0E5994" w14:textId="6D7D7E6A" w:rsidR="00786B51" w:rsidRDefault="00D070F3" w:rsidP="00D070F3">
      <w:pPr>
        <w:pStyle w:val="Heading1"/>
        <w:rPr>
          <w:b w:val="0"/>
          <w:bCs/>
        </w:rPr>
      </w:pPr>
      <w:r w:rsidRPr="00E13321">
        <w:t xml:space="preserve">PLANNING </w:t>
      </w:r>
      <w:r w:rsidR="000A392E">
        <w:t>APPLICATIONS AND DECISIONS</w:t>
      </w:r>
      <w:r w:rsidRPr="00E13321">
        <w:t xml:space="preserve"> </w:t>
      </w:r>
      <w:r w:rsidR="00786B51" w:rsidRPr="00D070F3">
        <w:rPr>
          <w:b w:val="0"/>
          <w:bCs/>
        </w:rPr>
        <w:t xml:space="preserve">(can also be found on the planning page of the </w:t>
      </w:r>
      <w:r w:rsidRPr="00D070F3">
        <w:rPr>
          <w:b w:val="0"/>
          <w:bCs/>
        </w:rPr>
        <w:t>St Ewe</w:t>
      </w:r>
      <w:r w:rsidR="00786B51" w:rsidRPr="00D070F3">
        <w:rPr>
          <w:b w:val="0"/>
          <w:bCs/>
        </w:rPr>
        <w:t xml:space="preserve"> website):</w:t>
      </w:r>
    </w:p>
    <w:p w14:paraId="34AE0862" w14:textId="77777777" w:rsidR="001332EF" w:rsidRPr="001332EF" w:rsidRDefault="001332EF" w:rsidP="001332EF"/>
    <w:p w14:paraId="398E9FE8" w14:textId="77777777" w:rsidR="00C36F85" w:rsidRDefault="00C36F85" w:rsidP="00BA1930">
      <w:pPr>
        <w:pStyle w:val="Heading2"/>
        <w:rPr>
          <w:lang w:val="fr-FR"/>
        </w:rPr>
      </w:pPr>
      <w:r>
        <w:rPr>
          <w:lang w:val="fr-FR"/>
        </w:rPr>
        <w:t xml:space="preserve">Planning Application : </w:t>
      </w:r>
    </w:p>
    <w:p w14:paraId="2E4C6603" w14:textId="292CDFB3" w:rsidR="00C36F85" w:rsidRDefault="00C36F85" w:rsidP="00C36F85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PA26/00787 : Land at Lanuah Farm, St Ewe, St Austell PL26 6ER. </w:t>
      </w:r>
    </w:p>
    <w:p w14:paraId="319D9BB2" w14:textId="68C5A6B1" w:rsidR="00C36F85" w:rsidRDefault="00C36F85" w:rsidP="00C36F85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PA25/02624 : Formation of a new Visitor parking area of 241 spaces, Heligan.  </w:t>
      </w:r>
    </w:p>
    <w:p w14:paraId="5CCFE50C" w14:textId="77777777" w:rsidR="00C36F85" w:rsidRDefault="000B2E4D" w:rsidP="00BA1930">
      <w:pPr>
        <w:pStyle w:val="Heading2"/>
        <w:rPr>
          <w:lang w:val="fr-FR"/>
        </w:rPr>
      </w:pPr>
      <w:r w:rsidRPr="00FB4B74">
        <w:rPr>
          <w:lang w:val="fr-FR"/>
        </w:rPr>
        <w:t>Enf</w:t>
      </w:r>
      <w:r w:rsidR="00C36F85">
        <w:rPr>
          <w:lang w:val="fr-FR"/>
        </w:rPr>
        <w:t>orcement</w:t>
      </w:r>
      <w:r w:rsidRPr="00FB4B74">
        <w:rPr>
          <w:lang w:val="fr-FR"/>
        </w:rPr>
        <w:t xml:space="preserve"> and Compliance</w:t>
      </w:r>
      <w:r w:rsidR="00C36F85">
        <w:rPr>
          <w:lang w:val="fr-FR"/>
        </w:rPr>
        <w:t xml:space="preserve"> : </w:t>
      </w:r>
    </w:p>
    <w:p w14:paraId="377ADD18" w14:textId="622C7C41" w:rsidR="000B2E4D" w:rsidRDefault="00C36F85" w:rsidP="00C36F85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EN25/005555 – Tremen Barn </w:t>
      </w:r>
    </w:p>
    <w:p w14:paraId="3046B836" w14:textId="17F47658" w:rsidR="00A95DF7" w:rsidRPr="00B96DBF" w:rsidRDefault="00A95DF7" w:rsidP="000865C2">
      <w:pPr>
        <w:pStyle w:val="Heading2"/>
        <w:numPr>
          <w:ilvl w:val="0"/>
          <w:numId w:val="0"/>
        </w:numPr>
        <w:ind w:left="360"/>
        <w:rPr>
          <w:lang w:val="fr-FR"/>
        </w:rPr>
      </w:pPr>
    </w:p>
    <w:p w14:paraId="34F5465E" w14:textId="1BCF5F7C" w:rsidR="007061A2" w:rsidRPr="00CC4764" w:rsidRDefault="007061A2" w:rsidP="007061A2">
      <w:pPr>
        <w:pStyle w:val="Heading5"/>
        <w:rPr>
          <w:rStyle w:val="Heading4Char"/>
        </w:rPr>
      </w:pPr>
      <w:r>
        <w:rPr>
          <w:rStyle w:val="Heading4Char"/>
        </w:rPr>
        <w:t xml:space="preserve"> </w:t>
      </w:r>
    </w:p>
    <w:p w14:paraId="39D3C43D" w14:textId="4BC066CB" w:rsidR="00E13321" w:rsidRDefault="00D070F3" w:rsidP="00784A26">
      <w:pPr>
        <w:pStyle w:val="Heading1"/>
        <w:tabs>
          <w:tab w:val="clear" w:pos="5233"/>
          <w:tab w:val="left" w:pos="4371"/>
        </w:tabs>
      </w:pPr>
      <w:r w:rsidRPr="00E13321">
        <w:t>PLANNING</w:t>
      </w:r>
      <w:r w:rsidR="00231B5F" w:rsidRPr="00E13321">
        <w:t xml:space="preserve"> Applications </w:t>
      </w:r>
      <w:r w:rsidR="00231B5F" w:rsidRPr="00D0757D">
        <w:rPr>
          <w:b w:val="0"/>
          <w:bCs/>
        </w:rPr>
        <w:t>Other Parishes</w:t>
      </w:r>
      <w:r w:rsidR="00AE12CB" w:rsidRPr="00D0757D">
        <w:rPr>
          <w:b w:val="0"/>
          <w:bCs/>
        </w:rPr>
        <w:t xml:space="preserve"> </w:t>
      </w:r>
      <w:r w:rsidR="00784A26" w:rsidRPr="00D0757D">
        <w:tab/>
      </w:r>
    </w:p>
    <w:p w14:paraId="178209AF" w14:textId="6775D9DC" w:rsidR="00A1147D" w:rsidRDefault="00A1147D" w:rsidP="00106332">
      <w:pPr>
        <w:pStyle w:val="Heading2"/>
        <w:numPr>
          <w:ilvl w:val="0"/>
          <w:numId w:val="0"/>
        </w:numPr>
      </w:pPr>
    </w:p>
    <w:p w14:paraId="1A35DDFD" w14:textId="77777777" w:rsidR="00E13321" w:rsidRPr="00E13321" w:rsidRDefault="00D070F3" w:rsidP="00E13321">
      <w:pPr>
        <w:pStyle w:val="Heading1"/>
      </w:pPr>
      <w:r w:rsidRPr="00E13321">
        <w:t>PLANNING ENFORCEMENTS</w:t>
      </w:r>
      <w:r w:rsidR="0015359C" w:rsidRPr="00E13321">
        <w:t xml:space="preserve">:  </w:t>
      </w:r>
    </w:p>
    <w:p w14:paraId="3D0C20F2" w14:textId="6500E5D4" w:rsidR="00786B51" w:rsidRDefault="00D070F3" w:rsidP="00437E39">
      <w:pPr>
        <w:spacing w:line="240" w:lineRule="auto"/>
        <w:rPr>
          <w:rFonts w:asciiTheme="minorHAnsi" w:hAnsiTheme="minorHAnsi" w:cstheme="minorHAnsi"/>
          <w:b/>
          <w:szCs w:val="24"/>
        </w:rPr>
      </w:pPr>
      <w:r>
        <w:t xml:space="preserve">Local councils are </w:t>
      </w:r>
      <w:r w:rsidR="0015359C" w:rsidRPr="00532E7C">
        <w:t>no longer advised about Enforcements unless a breach has been found and an enforcement notice has been serve</w:t>
      </w:r>
      <w:r>
        <w:t>d, in which case,</w:t>
      </w:r>
      <w:r w:rsidR="0015359C" w:rsidRPr="00532E7C">
        <w:t xml:space="preserve"> only the basic details of the case </w:t>
      </w:r>
      <w:r>
        <w:t>are made</w:t>
      </w:r>
      <w:r w:rsidR="0015359C" w:rsidRPr="00532E7C">
        <w:t xml:space="preserve"> available.</w:t>
      </w:r>
    </w:p>
    <w:p w14:paraId="675147E5" w14:textId="77777777" w:rsidR="00FC0AE1" w:rsidRPr="00E13321" w:rsidRDefault="00FC0AE1" w:rsidP="008A1FDE">
      <w:pPr>
        <w:pBdr>
          <w:bottom w:val="double" w:sz="6" w:space="1" w:color="auto"/>
        </w:pBd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19D628A5" w14:textId="3E1544FD" w:rsidR="00FC0AE1" w:rsidRPr="00FC0AE1" w:rsidRDefault="00D070F3" w:rsidP="00437E39">
      <w:pPr>
        <w:pStyle w:val="Heading1"/>
      </w:pPr>
      <w:r w:rsidRPr="00E13321">
        <w:t>FINANCE</w:t>
      </w:r>
      <w:r w:rsidR="001938A1"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804"/>
        <w:gridCol w:w="1672"/>
      </w:tblGrid>
      <w:tr w:rsidR="0075060B" w14:paraId="151F4E57" w14:textId="77777777" w:rsidTr="002B7290">
        <w:tc>
          <w:tcPr>
            <w:tcW w:w="10456" w:type="dxa"/>
            <w:gridSpan w:val="3"/>
          </w:tcPr>
          <w:p w14:paraId="78BA10B1" w14:textId="7654A3BE" w:rsidR="0075060B" w:rsidRPr="001938A1" w:rsidRDefault="0075060B" w:rsidP="001E5F20">
            <w:pPr>
              <w:jc w:val="center"/>
              <w:rPr>
                <w:b/>
                <w:bCs/>
              </w:rPr>
            </w:pPr>
            <w:r w:rsidRPr="001938A1">
              <w:rPr>
                <w:b/>
                <w:bCs/>
              </w:rPr>
              <w:t>Receipts and Payments</w:t>
            </w:r>
            <w:r w:rsidR="001938A1">
              <w:rPr>
                <w:b/>
                <w:bCs/>
              </w:rPr>
              <w:t xml:space="preserve">: </w:t>
            </w:r>
            <w:r w:rsidR="00CB7219" w:rsidRPr="00CB7219">
              <w:t>January / February</w:t>
            </w:r>
            <w:r w:rsidR="001E5F20" w:rsidRPr="00CB7219">
              <w:t xml:space="preserve"> 202</w:t>
            </w:r>
            <w:r w:rsidR="00CB7219" w:rsidRPr="00CB7219">
              <w:t>6</w:t>
            </w:r>
          </w:p>
        </w:tc>
      </w:tr>
      <w:tr w:rsidR="001E5F20" w14:paraId="11D7CC27" w14:textId="77777777" w:rsidTr="00B06894">
        <w:tc>
          <w:tcPr>
            <w:tcW w:w="1980" w:type="dxa"/>
          </w:tcPr>
          <w:p w14:paraId="6D0D12C7" w14:textId="3FF94FFD" w:rsidR="001E5F20" w:rsidRPr="00640145" w:rsidRDefault="001E5F20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Date</w:t>
            </w:r>
          </w:p>
        </w:tc>
        <w:tc>
          <w:tcPr>
            <w:tcW w:w="6804" w:type="dxa"/>
          </w:tcPr>
          <w:p w14:paraId="08C061F4" w14:textId="0597E643" w:rsidR="001E5F20" w:rsidRPr="00640145" w:rsidRDefault="001E5F20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Description</w:t>
            </w:r>
          </w:p>
        </w:tc>
        <w:tc>
          <w:tcPr>
            <w:tcW w:w="1672" w:type="dxa"/>
          </w:tcPr>
          <w:p w14:paraId="577A81F1" w14:textId="6CB6F537" w:rsidR="001E5F20" w:rsidRPr="00640145" w:rsidRDefault="004737A3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Amount</w:t>
            </w:r>
          </w:p>
        </w:tc>
      </w:tr>
      <w:tr w:rsidR="002B36BC" w14:paraId="062C45E1" w14:textId="77777777" w:rsidTr="00B06894">
        <w:tc>
          <w:tcPr>
            <w:tcW w:w="1980" w:type="dxa"/>
          </w:tcPr>
          <w:p w14:paraId="1EBFA03A" w14:textId="2073737E" w:rsidR="002B36BC" w:rsidRDefault="002B36BC" w:rsidP="002B36BC"/>
        </w:tc>
        <w:tc>
          <w:tcPr>
            <w:tcW w:w="6804" w:type="dxa"/>
          </w:tcPr>
          <w:p w14:paraId="20F40B40" w14:textId="14ABDE14" w:rsidR="002B36BC" w:rsidRDefault="002B36BC" w:rsidP="002B36BC"/>
        </w:tc>
        <w:tc>
          <w:tcPr>
            <w:tcW w:w="1672" w:type="dxa"/>
          </w:tcPr>
          <w:p w14:paraId="4D6065C0" w14:textId="5AEB6C70" w:rsidR="002B36BC" w:rsidRDefault="002B36BC" w:rsidP="002B36BC"/>
        </w:tc>
      </w:tr>
      <w:tr w:rsidR="002B36BC" w14:paraId="28A0E8F6" w14:textId="77777777" w:rsidTr="00B06894">
        <w:tc>
          <w:tcPr>
            <w:tcW w:w="1980" w:type="dxa"/>
          </w:tcPr>
          <w:p w14:paraId="6B817505" w14:textId="516EED0E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 xml:space="preserve">Payee </w:t>
            </w:r>
          </w:p>
        </w:tc>
        <w:tc>
          <w:tcPr>
            <w:tcW w:w="6804" w:type="dxa"/>
          </w:tcPr>
          <w:p w14:paraId="3CD4F9B4" w14:textId="0E0C7BA0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Description</w:t>
            </w:r>
          </w:p>
        </w:tc>
        <w:tc>
          <w:tcPr>
            <w:tcW w:w="1672" w:type="dxa"/>
          </w:tcPr>
          <w:p w14:paraId="517C4CF3" w14:textId="4424E11C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Amount</w:t>
            </w:r>
          </w:p>
        </w:tc>
      </w:tr>
      <w:tr w:rsidR="00C36F85" w14:paraId="70684FCF" w14:textId="77777777" w:rsidTr="00B06894">
        <w:tc>
          <w:tcPr>
            <w:tcW w:w="1980" w:type="dxa"/>
          </w:tcPr>
          <w:p w14:paraId="4015E14F" w14:textId="0FEFF8F5" w:rsidR="00C36F85" w:rsidRDefault="00C36F85" w:rsidP="00C36F85">
            <w:r>
              <w:t>Mrs D Kennedy</w:t>
            </w:r>
          </w:p>
        </w:tc>
        <w:tc>
          <w:tcPr>
            <w:tcW w:w="6804" w:type="dxa"/>
          </w:tcPr>
          <w:p w14:paraId="7650041C" w14:textId="40CCFDE5" w:rsidR="00C36F85" w:rsidRDefault="00C36F85" w:rsidP="00C36F85">
            <w:r>
              <w:t xml:space="preserve">Clerks Salary </w:t>
            </w:r>
            <w:r w:rsidR="003800AB">
              <w:t xml:space="preserve">(2 months) </w:t>
            </w:r>
            <w:r>
              <w:t xml:space="preserve">&amp; Expenses </w:t>
            </w:r>
            <w:r w:rsidR="003800AB">
              <w:t xml:space="preserve">(Laptop </w:t>
            </w:r>
            <w:r w:rsidR="00557441">
              <w:t xml:space="preserve">/ </w:t>
            </w:r>
            <w:r w:rsidR="003800AB">
              <w:t>MS Software)</w:t>
            </w:r>
          </w:p>
        </w:tc>
        <w:tc>
          <w:tcPr>
            <w:tcW w:w="1672" w:type="dxa"/>
          </w:tcPr>
          <w:p w14:paraId="76BA9EBA" w14:textId="46EBBDD7" w:rsidR="00C36F85" w:rsidRPr="006F0CFF" w:rsidRDefault="00C36F85" w:rsidP="00C36F85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3800AB">
              <w:rPr>
                <w:color w:val="000000" w:themeColor="text1"/>
              </w:rPr>
              <w:t>1017.60</w:t>
            </w:r>
          </w:p>
        </w:tc>
      </w:tr>
      <w:tr w:rsidR="00DD0AE7" w14:paraId="73D7D16C" w14:textId="77777777" w:rsidTr="00B06894">
        <w:tc>
          <w:tcPr>
            <w:tcW w:w="1980" w:type="dxa"/>
          </w:tcPr>
          <w:p w14:paraId="1359CC5C" w14:textId="17D708BA" w:rsidR="00DD0AE7" w:rsidRDefault="00DD0AE7" w:rsidP="00C36F85">
            <w:r>
              <w:t>C</w:t>
            </w:r>
            <w:r w:rsidR="0046400B">
              <w:t>ALC</w:t>
            </w:r>
            <w:r w:rsidR="003800AB">
              <w:t xml:space="preserve"> Training</w:t>
            </w:r>
          </w:p>
        </w:tc>
        <w:tc>
          <w:tcPr>
            <w:tcW w:w="6804" w:type="dxa"/>
          </w:tcPr>
          <w:p w14:paraId="770198F8" w14:textId="70C7A72A" w:rsidR="00DD0AE7" w:rsidRDefault="00DD0AE7" w:rsidP="00C36F85">
            <w:r>
              <w:t xml:space="preserve">Code of Conduct Training </w:t>
            </w:r>
            <w:r w:rsidR="003800AB">
              <w:t>–</w:t>
            </w:r>
            <w:r>
              <w:t xml:space="preserve"> </w:t>
            </w:r>
            <w:r w:rsidR="003800AB">
              <w:t xml:space="preserve">Cllr </w:t>
            </w:r>
            <w:r>
              <w:t>P</w:t>
            </w:r>
            <w:r w:rsidR="003800AB">
              <w:t xml:space="preserve"> </w:t>
            </w:r>
            <w:r>
              <w:t>Shannon</w:t>
            </w:r>
          </w:p>
        </w:tc>
        <w:tc>
          <w:tcPr>
            <w:tcW w:w="1672" w:type="dxa"/>
          </w:tcPr>
          <w:p w14:paraId="1356611A" w14:textId="6A26F7CC" w:rsidR="00DD0AE7" w:rsidRPr="006F0CFF" w:rsidRDefault="00DD0AE7" w:rsidP="00C36F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£30.00</w:t>
            </w:r>
          </w:p>
        </w:tc>
      </w:tr>
      <w:tr w:rsidR="00C36F85" w14:paraId="4900221B" w14:textId="77777777" w:rsidTr="00B06894">
        <w:tc>
          <w:tcPr>
            <w:tcW w:w="1980" w:type="dxa"/>
          </w:tcPr>
          <w:p w14:paraId="6A1C7169" w14:textId="52B4DA0C" w:rsidR="00C36F85" w:rsidRDefault="00C36F85" w:rsidP="00C36F85">
            <w:r>
              <w:t>Unity Trust Bank</w:t>
            </w:r>
          </w:p>
        </w:tc>
        <w:tc>
          <w:tcPr>
            <w:tcW w:w="6804" w:type="dxa"/>
          </w:tcPr>
          <w:p w14:paraId="6037BC15" w14:textId="7F1DDE6A" w:rsidR="00C36F85" w:rsidRDefault="00C36F85" w:rsidP="00C36F85">
            <w:r>
              <w:t xml:space="preserve">Monthly Service Charge </w:t>
            </w:r>
          </w:p>
        </w:tc>
        <w:tc>
          <w:tcPr>
            <w:tcW w:w="1672" w:type="dxa"/>
          </w:tcPr>
          <w:p w14:paraId="553763E5" w14:textId="37EA8377" w:rsidR="00C36F85" w:rsidRPr="006F0CFF" w:rsidRDefault="00C36F85" w:rsidP="00C36F85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£6.00</w:t>
            </w:r>
          </w:p>
        </w:tc>
      </w:tr>
      <w:tr w:rsidR="00C36F85" w14:paraId="2D598248" w14:textId="77777777" w:rsidTr="00B06894">
        <w:tc>
          <w:tcPr>
            <w:tcW w:w="1980" w:type="dxa"/>
          </w:tcPr>
          <w:p w14:paraId="0DF5E8A8" w14:textId="3AC248EB" w:rsidR="00C36F85" w:rsidRDefault="00C36F85" w:rsidP="00C36F85">
            <w:r>
              <w:t xml:space="preserve">HMRC </w:t>
            </w:r>
          </w:p>
        </w:tc>
        <w:tc>
          <w:tcPr>
            <w:tcW w:w="6804" w:type="dxa"/>
          </w:tcPr>
          <w:p w14:paraId="2DEB36AB" w14:textId="4A742D4C" w:rsidR="00C36F85" w:rsidRDefault="00C36F85" w:rsidP="00C36F85">
            <w:r>
              <w:t xml:space="preserve">PAYE HMRC Payment </w:t>
            </w:r>
          </w:p>
        </w:tc>
        <w:tc>
          <w:tcPr>
            <w:tcW w:w="1672" w:type="dxa"/>
          </w:tcPr>
          <w:p w14:paraId="339D1C75" w14:textId="4FC55C94" w:rsidR="003800AB" w:rsidRDefault="00C36F85" w:rsidP="003800AB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3800AB">
              <w:rPr>
                <w:color w:val="000000" w:themeColor="text1"/>
              </w:rPr>
              <w:t>213.51</w:t>
            </w:r>
          </w:p>
        </w:tc>
      </w:tr>
      <w:tr w:rsidR="00C36F85" w14:paraId="0B9CD715" w14:textId="77777777" w:rsidTr="00312F31">
        <w:tc>
          <w:tcPr>
            <w:tcW w:w="10456" w:type="dxa"/>
            <w:gridSpan w:val="3"/>
          </w:tcPr>
          <w:p w14:paraId="311EF4A9" w14:textId="41D59DB6" w:rsidR="00C36F85" w:rsidRDefault="00C36F85" w:rsidP="00C36F85">
            <w:pPr>
              <w:jc w:val="center"/>
            </w:pPr>
            <w:r w:rsidRPr="00FE0A9C">
              <w:rPr>
                <w:b/>
                <w:bCs/>
              </w:rPr>
              <w:t>Other Payments:</w:t>
            </w:r>
            <w:r>
              <w:t xml:space="preserve"> Invoiced since the posting of these notes</w:t>
            </w:r>
          </w:p>
        </w:tc>
      </w:tr>
      <w:tr w:rsidR="00C36F85" w14:paraId="4B258B54" w14:textId="77777777" w:rsidTr="00B06894">
        <w:tc>
          <w:tcPr>
            <w:tcW w:w="1980" w:type="dxa"/>
          </w:tcPr>
          <w:p w14:paraId="1E0BE377" w14:textId="2E3F2DA2" w:rsidR="00C36F85" w:rsidRDefault="00C36F85" w:rsidP="00C36F85"/>
        </w:tc>
        <w:tc>
          <w:tcPr>
            <w:tcW w:w="6804" w:type="dxa"/>
          </w:tcPr>
          <w:p w14:paraId="49221C41" w14:textId="46A7CBB8" w:rsidR="00C36F85" w:rsidRDefault="00C36F85" w:rsidP="00C36F85"/>
        </w:tc>
        <w:tc>
          <w:tcPr>
            <w:tcW w:w="1672" w:type="dxa"/>
          </w:tcPr>
          <w:p w14:paraId="3CA2C327" w14:textId="12F7C75C" w:rsidR="00C36F85" w:rsidRDefault="00C36F85" w:rsidP="00C36F85"/>
        </w:tc>
      </w:tr>
    </w:tbl>
    <w:p w14:paraId="145D36DE" w14:textId="77777777" w:rsidR="00FC0AE1" w:rsidRPr="00E13321" w:rsidRDefault="00FC0AE1" w:rsidP="008A1FDE">
      <w:pPr>
        <w:pBdr>
          <w:bottom w:val="double" w:sz="6" w:space="1" w:color="auto"/>
        </w:pBd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0BD10BEE" w14:textId="77777777" w:rsidR="00E13321" w:rsidRPr="00532E7C" w:rsidRDefault="00E13321" w:rsidP="00532E7C"/>
    <w:p w14:paraId="6DC36FAB" w14:textId="77777777" w:rsidR="001A2454" w:rsidRDefault="00D070F3" w:rsidP="00E13321">
      <w:pPr>
        <w:pStyle w:val="Heading1"/>
      </w:pPr>
      <w:r w:rsidRPr="00E13321">
        <w:t>HIGHWAYS</w:t>
      </w:r>
      <w:r w:rsidR="001A2454" w:rsidRPr="00E13321">
        <w:t>:</w:t>
      </w:r>
    </w:p>
    <w:p w14:paraId="7F4395B9" w14:textId="77777777" w:rsidR="004B42FF" w:rsidRDefault="004B42FF" w:rsidP="004B42FF"/>
    <w:p w14:paraId="168F01FA" w14:textId="57713B3F" w:rsidR="004B42FF" w:rsidRDefault="004B42FF" w:rsidP="004B42FF">
      <w:pPr>
        <w:pStyle w:val="Heading1"/>
      </w:pPr>
      <w:r>
        <w:t>PUBLIC RIGHT OF WAYS</w:t>
      </w:r>
      <w:r w:rsidRPr="00E13321">
        <w:t>:</w:t>
      </w:r>
    </w:p>
    <w:p w14:paraId="31BE688A" w14:textId="77777777" w:rsidR="004B42FF" w:rsidRPr="004B42FF" w:rsidRDefault="004B42FF" w:rsidP="004313C5">
      <w:pPr>
        <w:pStyle w:val="Heading2"/>
      </w:pPr>
      <w:r w:rsidRPr="004B42FF">
        <w:t>Bridleway418/16/2 Lefesant, Little Polgooth.</w:t>
      </w:r>
    </w:p>
    <w:p w14:paraId="70BD3332" w14:textId="77777777" w:rsidR="004B42FF" w:rsidRPr="004B42FF" w:rsidRDefault="004B42FF" w:rsidP="004313C5">
      <w:pPr>
        <w:pStyle w:val="Heading2"/>
      </w:pPr>
      <w:r w:rsidRPr="004B42FF">
        <w:t>b) WCA Preliminary Consultation Luney Barton: Addition of a Bridleway at Luney Barton public Rd U6099 to St Ewe/Grampound with Creed Parish Council Boundary.</w:t>
      </w:r>
    </w:p>
    <w:p w14:paraId="4E666CAF" w14:textId="77777777" w:rsidR="00B81612" w:rsidRDefault="00B81612" w:rsidP="00C6574B">
      <w:pPr>
        <w:pStyle w:val="Heading2"/>
        <w:numPr>
          <w:ilvl w:val="0"/>
          <w:numId w:val="0"/>
        </w:numPr>
        <w:ind w:left="720"/>
      </w:pPr>
    </w:p>
    <w:p w14:paraId="2DEFDF0E" w14:textId="381DF960" w:rsidR="00B308B7" w:rsidRDefault="00D070F3" w:rsidP="00171713">
      <w:pPr>
        <w:pStyle w:val="Heading2"/>
        <w:numPr>
          <w:ilvl w:val="0"/>
          <w:numId w:val="0"/>
        </w:numPr>
      </w:pPr>
      <w:r w:rsidRPr="00BE3D8C">
        <w:rPr>
          <w:b/>
          <w:bCs w:val="0"/>
        </w:rPr>
        <w:t>CORRESPONDENCE</w:t>
      </w:r>
      <w:r>
        <w:t xml:space="preserve"> - </w:t>
      </w:r>
      <w:r w:rsidR="006C3FF7" w:rsidRPr="00E13321">
        <w:t>Invitations</w:t>
      </w:r>
      <w:r w:rsidR="00B308B7" w:rsidRPr="00E13321">
        <w:t>:</w:t>
      </w:r>
    </w:p>
    <w:p w14:paraId="6C5120DA" w14:textId="01CB66BC" w:rsidR="00441600" w:rsidRDefault="00CB7219" w:rsidP="00E86F9E">
      <w:pPr>
        <w:pStyle w:val="Heading2"/>
      </w:pPr>
      <w:r w:rsidRPr="00CB7219">
        <w:t>Cornwall South Community Area Partnership Marketplace Event – 29 April</w:t>
      </w:r>
      <w:r w:rsidR="008C0469">
        <w:t xml:space="preserve"> (circulated by email)</w:t>
      </w:r>
    </w:p>
    <w:p w14:paraId="30BFDF91" w14:textId="05F03C97" w:rsidR="00AE12CB" w:rsidRDefault="00E92E82" w:rsidP="007D78CB">
      <w:pPr>
        <w:pStyle w:val="Heading2"/>
        <w:numPr>
          <w:ilvl w:val="0"/>
          <w:numId w:val="0"/>
        </w:numPr>
        <w:ind w:left="720" w:hanging="360"/>
      </w:pPr>
      <w:r>
        <w:t xml:space="preserve"> </w:t>
      </w:r>
    </w:p>
    <w:p w14:paraId="142BEB60" w14:textId="06E1A5DD" w:rsidR="008C0469" w:rsidRPr="008C0469" w:rsidRDefault="00D070F3" w:rsidP="00C36F85">
      <w:pPr>
        <w:pStyle w:val="Heading1"/>
      </w:pPr>
      <w:r>
        <w:t xml:space="preserve">CORRESPONDENCE – </w:t>
      </w:r>
      <w:r w:rsidR="00571EA8">
        <w:t>E</w:t>
      </w:r>
      <w:r>
        <w:t>mail</w:t>
      </w:r>
      <w:r w:rsidRPr="00E13321">
        <w:t>:</w:t>
      </w:r>
      <w:r w:rsidR="00CB7219">
        <w:t xml:space="preserve"> </w:t>
      </w:r>
    </w:p>
    <w:p w14:paraId="75724233" w14:textId="77777777" w:rsidR="00090403" w:rsidRPr="00E86F9E" w:rsidRDefault="00090403" w:rsidP="00036554">
      <w:pPr>
        <w:pStyle w:val="Heading2"/>
      </w:pPr>
      <w:r>
        <w:t xml:space="preserve">Emergency Resilience - </w:t>
      </w:r>
      <w:r w:rsidRPr="00E86F9E">
        <w:t>Cornwall South Community Area Partnership</w:t>
      </w:r>
    </w:p>
    <w:p w14:paraId="45823B18" w14:textId="77777777" w:rsidR="00AE12CB" w:rsidRDefault="00AE12CB" w:rsidP="00E13321"/>
    <w:p w14:paraId="727A0A21" w14:textId="77777777" w:rsidR="00C431E4" w:rsidRPr="00E13321" w:rsidRDefault="00C431E4" w:rsidP="00E13321"/>
    <w:p w14:paraId="3021E7C7" w14:textId="77777777" w:rsidR="00D070F3" w:rsidRPr="00E13321" w:rsidRDefault="00D070F3" w:rsidP="00D070F3">
      <w:pPr>
        <w:pStyle w:val="Heading1"/>
      </w:pPr>
      <w:r>
        <w:lastRenderedPageBreak/>
        <w:t>CORRESPONDENCE - New</w:t>
      </w:r>
      <w:r w:rsidR="00571EA8">
        <w:t>sletters</w:t>
      </w:r>
      <w:r w:rsidRPr="00E13321">
        <w:t>:</w:t>
      </w:r>
    </w:p>
    <w:p w14:paraId="62F69CC4" w14:textId="4CA23C94" w:rsidR="00FF3803" w:rsidRDefault="00A025CC" w:rsidP="00532E7C">
      <w:pPr>
        <w:pStyle w:val="Heading2"/>
      </w:pPr>
      <w:r>
        <w:t>CALC news bull</w:t>
      </w:r>
      <w:r w:rsidR="00391DEA">
        <w:t>eti</w:t>
      </w:r>
      <w:r>
        <w:t>n</w:t>
      </w:r>
    </w:p>
    <w:p w14:paraId="5478534A" w14:textId="78B48573" w:rsidR="00E92E82" w:rsidRDefault="00391DEA" w:rsidP="00FF3803">
      <w:pPr>
        <w:pStyle w:val="Heading2"/>
      </w:pPr>
      <w:r>
        <w:t>Parish Online Newsletter</w:t>
      </w:r>
    </w:p>
    <w:p w14:paraId="797A8E13" w14:textId="4817A2E8" w:rsidR="00144580" w:rsidRDefault="00144580" w:rsidP="00FF3803">
      <w:pPr>
        <w:pStyle w:val="Heading2"/>
      </w:pPr>
      <w:r w:rsidRPr="00532E7C">
        <w:t>R</w:t>
      </w:r>
      <w:r w:rsidR="00CB7219">
        <w:t xml:space="preserve">ural </w:t>
      </w:r>
      <w:r w:rsidR="004D6F87">
        <w:t>S</w:t>
      </w:r>
      <w:r w:rsidR="00CB7219">
        <w:t xml:space="preserve">ervices </w:t>
      </w:r>
      <w:r w:rsidR="004D6F87">
        <w:t>N</w:t>
      </w:r>
      <w:r w:rsidR="00CB7219">
        <w:t>etwork</w:t>
      </w:r>
      <w:r w:rsidR="004D6F87">
        <w:t xml:space="preserve"> </w:t>
      </w:r>
      <w:r w:rsidR="00CB7219">
        <w:t xml:space="preserve">(RSN) </w:t>
      </w:r>
      <w:r w:rsidR="00B376B9">
        <w:t>News</w:t>
      </w:r>
      <w:r w:rsidR="004967E0">
        <w:t xml:space="preserve"> </w:t>
      </w:r>
    </w:p>
    <w:p w14:paraId="5D545DF6" w14:textId="77777777" w:rsidR="00135E8E" w:rsidRDefault="00135E8E" w:rsidP="00571EA8">
      <w:pPr>
        <w:pStyle w:val="Heading1"/>
      </w:pPr>
    </w:p>
    <w:p w14:paraId="62AC6A22" w14:textId="3F6D409B" w:rsidR="00571EA8" w:rsidRPr="00E13321" w:rsidRDefault="002475D1" w:rsidP="00571EA8">
      <w:pPr>
        <w:pStyle w:val="Heading1"/>
      </w:pPr>
      <w:r w:rsidRPr="00E13321">
        <w:t xml:space="preserve">POSTED </w:t>
      </w:r>
      <w:r w:rsidR="00571EA8" w:rsidRPr="00E13321">
        <w:t xml:space="preserve">on </w:t>
      </w:r>
      <w:r w:rsidR="003B066F">
        <w:t>Facebook and/or website</w:t>
      </w:r>
      <w:r w:rsidR="00571EA8" w:rsidRPr="00E13321">
        <w:t>:</w:t>
      </w:r>
    </w:p>
    <w:p w14:paraId="59E1796E" w14:textId="22A655D9" w:rsidR="00DD241C" w:rsidRDefault="00810AC1" w:rsidP="00D467A1">
      <w:pPr>
        <w:pStyle w:val="Heading2"/>
      </w:pPr>
      <w:r>
        <w:t>Highways closur</w:t>
      </w:r>
      <w:r w:rsidR="001332EF">
        <w:t>e</w:t>
      </w:r>
      <w:r w:rsidR="00CB7219">
        <w:t xml:space="preserve">: </w:t>
      </w:r>
      <w:r w:rsidR="0010610D">
        <w:t xml:space="preserve">None </w:t>
      </w:r>
    </w:p>
    <w:p w14:paraId="5EB03AE4" w14:textId="77777777" w:rsidR="00B95907" w:rsidRDefault="00B95907" w:rsidP="00857215">
      <w:pPr>
        <w:pStyle w:val="Heading2"/>
        <w:numPr>
          <w:ilvl w:val="0"/>
          <w:numId w:val="0"/>
        </w:numPr>
        <w:ind w:left="1440"/>
      </w:pPr>
    </w:p>
    <w:p w14:paraId="043B7948" w14:textId="77679643" w:rsidR="00571EA8" w:rsidRPr="00205517" w:rsidRDefault="00810AC1" w:rsidP="00205517">
      <w:pPr>
        <w:pStyle w:val="Heading2"/>
      </w:pPr>
      <w:r>
        <w:t>PC meeting notices</w:t>
      </w:r>
      <w:r w:rsidR="00CB7219">
        <w:t>: posted on Facebook</w:t>
      </w:r>
      <w:r w:rsidR="00090403">
        <w:t xml:space="preserve"> </w:t>
      </w:r>
      <w:r w:rsidR="00EB1ECC">
        <w:t>a</w:t>
      </w:r>
      <w:r w:rsidR="00090403">
        <w:t xml:space="preserve">nd </w:t>
      </w:r>
      <w:r w:rsidR="00EB1ECC">
        <w:t xml:space="preserve">Parish Council </w:t>
      </w:r>
      <w:r w:rsidR="00090403">
        <w:t xml:space="preserve">Website </w:t>
      </w:r>
    </w:p>
    <w:sectPr w:rsidR="00571EA8" w:rsidRPr="00205517" w:rsidSect="0030732E">
      <w:headerReference w:type="default" r:id="rId7"/>
      <w:pgSz w:w="11906" w:h="16838"/>
      <w:pgMar w:top="1134" w:right="720" w:bottom="284" w:left="720" w:header="2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9A6D" w14:textId="77777777" w:rsidR="00E4369F" w:rsidRDefault="00E4369F" w:rsidP="0030732E">
      <w:pPr>
        <w:spacing w:line="240" w:lineRule="auto"/>
      </w:pPr>
      <w:r>
        <w:separator/>
      </w:r>
    </w:p>
  </w:endnote>
  <w:endnote w:type="continuationSeparator" w:id="0">
    <w:p w14:paraId="46EE9213" w14:textId="77777777" w:rsidR="00E4369F" w:rsidRDefault="00E4369F" w:rsidP="00307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91A72" w14:textId="77777777" w:rsidR="00E4369F" w:rsidRDefault="00E4369F" w:rsidP="0030732E">
      <w:pPr>
        <w:spacing w:line="240" w:lineRule="auto"/>
      </w:pPr>
      <w:r>
        <w:separator/>
      </w:r>
    </w:p>
  </w:footnote>
  <w:footnote w:type="continuationSeparator" w:id="0">
    <w:p w14:paraId="37972A8C" w14:textId="77777777" w:rsidR="00E4369F" w:rsidRDefault="00E4369F" w:rsidP="00307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97B2" w14:textId="57180D9C" w:rsidR="002E201D" w:rsidRDefault="00D070F3" w:rsidP="0030732E">
    <w:pPr>
      <w:pStyle w:val="Header"/>
      <w:tabs>
        <w:tab w:val="clear" w:pos="9026"/>
        <w:tab w:val="right" w:pos="10490"/>
      </w:tabs>
    </w:pPr>
    <w:r>
      <w:t xml:space="preserve">ST EWE </w:t>
    </w:r>
    <w:r w:rsidR="00B41D0E" w:rsidRPr="0030732E">
      <w:t xml:space="preserve">Clerk’s Notes — </w:t>
    </w:r>
    <w:r w:rsidR="00C36F85">
      <w:t>9</w:t>
    </w:r>
    <w:r w:rsidR="00260017" w:rsidRPr="00260017">
      <w:rPr>
        <w:vertAlign w:val="superscript"/>
      </w:rPr>
      <w:t>th</w:t>
    </w:r>
    <w:r w:rsidR="00260017">
      <w:t xml:space="preserve"> </w:t>
    </w:r>
    <w:r w:rsidR="00C36F85">
      <w:t>March</w:t>
    </w:r>
    <w:r w:rsidR="00260017">
      <w:t xml:space="preserve"> 2026 </w:t>
    </w:r>
    <w:r w:rsidR="00260017">
      <w:tab/>
    </w:r>
  </w:p>
  <w:p w14:paraId="692A81E0" w14:textId="31F58680" w:rsidR="00B41D0E" w:rsidRPr="0030732E" w:rsidRDefault="00B41D0E" w:rsidP="0030732E">
    <w:pPr>
      <w:pStyle w:val="Header"/>
      <w:tabs>
        <w:tab w:val="clear" w:pos="9026"/>
        <w:tab w:val="right" w:pos="10490"/>
      </w:tabs>
    </w:pPr>
    <w:r>
      <w:tab/>
    </w:r>
    <w:r w:rsidRPr="0030732E">
      <w:t xml:space="preserve">Page </w:t>
    </w:r>
    <w:r w:rsidR="00C132CE">
      <w:fldChar w:fldCharType="begin"/>
    </w:r>
    <w:r w:rsidR="00F0285B">
      <w:instrText xml:space="preserve"> PAGE  \* Arabic  \* MERGEFORMAT </w:instrText>
    </w:r>
    <w:r w:rsidR="00C132CE">
      <w:fldChar w:fldCharType="separate"/>
    </w:r>
    <w:r w:rsidR="00A128C2">
      <w:rPr>
        <w:noProof/>
      </w:rPr>
      <w:t>2</w:t>
    </w:r>
    <w:r w:rsidR="00C132CE">
      <w:rPr>
        <w:noProof/>
      </w:rPr>
      <w:fldChar w:fldCharType="end"/>
    </w:r>
    <w:r w:rsidRPr="0030732E">
      <w:t xml:space="preserve"> of </w:t>
    </w:r>
    <w:r w:rsidR="00025415">
      <w:rPr>
        <w:noProof/>
      </w:rPr>
      <w:fldChar w:fldCharType="begin"/>
    </w:r>
    <w:r w:rsidR="00025415">
      <w:rPr>
        <w:noProof/>
      </w:rPr>
      <w:instrText xml:space="preserve"> NUMPAGES   \* MERGEFORMAT </w:instrText>
    </w:r>
    <w:r w:rsidR="00025415">
      <w:rPr>
        <w:noProof/>
      </w:rPr>
      <w:fldChar w:fldCharType="separate"/>
    </w:r>
    <w:r w:rsidR="00A128C2">
      <w:rPr>
        <w:noProof/>
      </w:rPr>
      <w:t>2</w:t>
    </w:r>
    <w:r w:rsidR="00025415">
      <w:rPr>
        <w:noProof/>
      </w:rPr>
      <w:fldChar w:fldCharType="end"/>
    </w:r>
  </w:p>
  <w:p w14:paraId="1EC55448" w14:textId="77777777" w:rsidR="00B41D0E" w:rsidRDefault="00B41D0E">
    <w:pPr>
      <w:pStyle w:val="Header"/>
    </w:pPr>
  </w:p>
  <w:p w14:paraId="133F02D5" w14:textId="77777777" w:rsidR="00B41D0E" w:rsidRDefault="00B41D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F7DE2"/>
    <w:multiLevelType w:val="hybridMultilevel"/>
    <w:tmpl w:val="29389E9A"/>
    <w:lvl w:ilvl="0" w:tplc="2D94FF90">
      <w:start w:val="1"/>
      <w:numFmt w:val="decimal"/>
      <w:pStyle w:val="Heading2"/>
      <w:lvlText w:val="%1)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D12B362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DF704E"/>
    <w:multiLevelType w:val="hybridMultilevel"/>
    <w:tmpl w:val="763C4FEC"/>
    <w:lvl w:ilvl="0" w:tplc="0D12B362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633879">
    <w:abstractNumId w:val="0"/>
  </w:num>
  <w:num w:numId="2" w16cid:durableId="1766152279">
    <w:abstractNumId w:val="0"/>
    <w:lvlOverride w:ilvl="0">
      <w:startOverride w:val="1"/>
    </w:lvlOverride>
  </w:num>
  <w:num w:numId="3" w16cid:durableId="852916498">
    <w:abstractNumId w:val="1"/>
  </w:num>
  <w:num w:numId="4" w16cid:durableId="1443110539">
    <w:abstractNumId w:val="0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cff0c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C9"/>
    <w:rsid w:val="00002D14"/>
    <w:rsid w:val="000034F7"/>
    <w:rsid w:val="000102D8"/>
    <w:rsid w:val="000133F3"/>
    <w:rsid w:val="00013564"/>
    <w:rsid w:val="00016447"/>
    <w:rsid w:val="00025415"/>
    <w:rsid w:val="00033A47"/>
    <w:rsid w:val="00036554"/>
    <w:rsid w:val="0004749A"/>
    <w:rsid w:val="00050C46"/>
    <w:rsid w:val="00052FA9"/>
    <w:rsid w:val="000713B0"/>
    <w:rsid w:val="00071D38"/>
    <w:rsid w:val="000722D6"/>
    <w:rsid w:val="0007321D"/>
    <w:rsid w:val="00081AC2"/>
    <w:rsid w:val="00082FD4"/>
    <w:rsid w:val="00082FD6"/>
    <w:rsid w:val="000865C2"/>
    <w:rsid w:val="00087660"/>
    <w:rsid w:val="00090403"/>
    <w:rsid w:val="000A05D1"/>
    <w:rsid w:val="000A392E"/>
    <w:rsid w:val="000A55BF"/>
    <w:rsid w:val="000B00FF"/>
    <w:rsid w:val="000B2E4D"/>
    <w:rsid w:val="000B3636"/>
    <w:rsid w:val="000B53CE"/>
    <w:rsid w:val="000C127A"/>
    <w:rsid w:val="000E08F5"/>
    <w:rsid w:val="000E0C23"/>
    <w:rsid w:val="000E4B53"/>
    <w:rsid w:val="00100A58"/>
    <w:rsid w:val="0010610D"/>
    <w:rsid w:val="00106332"/>
    <w:rsid w:val="0010702C"/>
    <w:rsid w:val="0011559F"/>
    <w:rsid w:val="00123C15"/>
    <w:rsid w:val="00123ECB"/>
    <w:rsid w:val="001332EF"/>
    <w:rsid w:val="00135E8E"/>
    <w:rsid w:val="00144580"/>
    <w:rsid w:val="00144FDB"/>
    <w:rsid w:val="0015359C"/>
    <w:rsid w:val="00154EE1"/>
    <w:rsid w:val="00162C6C"/>
    <w:rsid w:val="0016416A"/>
    <w:rsid w:val="00170528"/>
    <w:rsid w:val="00171713"/>
    <w:rsid w:val="00174BEF"/>
    <w:rsid w:val="001756AA"/>
    <w:rsid w:val="001765AB"/>
    <w:rsid w:val="00177664"/>
    <w:rsid w:val="001801A0"/>
    <w:rsid w:val="001826C6"/>
    <w:rsid w:val="00182DF3"/>
    <w:rsid w:val="00184E6C"/>
    <w:rsid w:val="00185A29"/>
    <w:rsid w:val="0018604D"/>
    <w:rsid w:val="00191DAC"/>
    <w:rsid w:val="00192484"/>
    <w:rsid w:val="00192E17"/>
    <w:rsid w:val="001938A1"/>
    <w:rsid w:val="00196687"/>
    <w:rsid w:val="00196FC8"/>
    <w:rsid w:val="00197FF8"/>
    <w:rsid w:val="001A0DB2"/>
    <w:rsid w:val="001A2454"/>
    <w:rsid w:val="001A46FB"/>
    <w:rsid w:val="001A52E6"/>
    <w:rsid w:val="001B0BB5"/>
    <w:rsid w:val="001B708F"/>
    <w:rsid w:val="001C4B8D"/>
    <w:rsid w:val="001C593D"/>
    <w:rsid w:val="001C769B"/>
    <w:rsid w:val="001D3A8D"/>
    <w:rsid w:val="001E143D"/>
    <w:rsid w:val="001E1591"/>
    <w:rsid w:val="001E3F46"/>
    <w:rsid w:val="001E48DF"/>
    <w:rsid w:val="001E5F20"/>
    <w:rsid w:val="001E6CFB"/>
    <w:rsid w:val="001E7744"/>
    <w:rsid w:val="00205517"/>
    <w:rsid w:val="00206E63"/>
    <w:rsid w:val="00206FFB"/>
    <w:rsid w:val="00211E03"/>
    <w:rsid w:val="002169D7"/>
    <w:rsid w:val="00225BC5"/>
    <w:rsid w:val="002306BA"/>
    <w:rsid w:val="00231B5F"/>
    <w:rsid w:val="002344D7"/>
    <w:rsid w:val="002475D1"/>
    <w:rsid w:val="00247CF8"/>
    <w:rsid w:val="00260017"/>
    <w:rsid w:val="0026068A"/>
    <w:rsid w:val="00261E0A"/>
    <w:rsid w:val="002650ED"/>
    <w:rsid w:val="002665D0"/>
    <w:rsid w:val="002722F4"/>
    <w:rsid w:val="00283CAC"/>
    <w:rsid w:val="00290791"/>
    <w:rsid w:val="002B2FAA"/>
    <w:rsid w:val="002B36BC"/>
    <w:rsid w:val="002B377C"/>
    <w:rsid w:val="002B6213"/>
    <w:rsid w:val="002C7D57"/>
    <w:rsid w:val="002D1F27"/>
    <w:rsid w:val="002D6909"/>
    <w:rsid w:val="002E201D"/>
    <w:rsid w:val="002F3332"/>
    <w:rsid w:val="002F614D"/>
    <w:rsid w:val="00303C4D"/>
    <w:rsid w:val="003045E6"/>
    <w:rsid w:val="0030732E"/>
    <w:rsid w:val="003131F0"/>
    <w:rsid w:val="00323028"/>
    <w:rsid w:val="00325012"/>
    <w:rsid w:val="00325A76"/>
    <w:rsid w:val="00326A47"/>
    <w:rsid w:val="00330F0C"/>
    <w:rsid w:val="003348F4"/>
    <w:rsid w:val="003412D1"/>
    <w:rsid w:val="003445C4"/>
    <w:rsid w:val="00347249"/>
    <w:rsid w:val="00352683"/>
    <w:rsid w:val="0036254E"/>
    <w:rsid w:val="00374455"/>
    <w:rsid w:val="00374D99"/>
    <w:rsid w:val="003800AB"/>
    <w:rsid w:val="003808AA"/>
    <w:rsid w:val="003831BD"/>
    <w:rsid w:val="0038404F"/>
    <w:rsid w:val="0038587F"/>
    <w:rsid w:val="003870BA"/>
    <w:rsid w:val="00391DEA"/>
    <w:rsid w:val="0039362B"/>
    <w:rsid w:val="003A4E69"/>
    <w:rsid w:val="003A6640"/>
    <w:rsid w:val="003B066F"/>
    <w:rsid w:val="003B353A"/>
    <w:rsid w:val="003C522A"/>
    <w:rsid w:val="003D38C1"/>
    <w:rsid w:val="003E076A"/>
    <w:rsid w:val="003E675B"/>
    <w:rsid w:val="003E7813"/>
    <w:rsid w:val="003F24A4"/>
    <w:rsid w:val="003F72C2"/>
    <w:rsid w:val="00406962"/>
    <w:rsid w:val="00423E1B"/>
    <w:rsid w:val="00426D66"/>
    <w:rsid w:val="0043062D"/>
    <w:rsid w:val="004313C5"/>
    <w:rsid w:val="00437E39"/>
    <w:rsid w:val="00441600"/>
    <w:rsid w:val="00442138"/>
    <w:rsid w:val="00446157"/>
    <w:rsid w:val="00462041"/>
    <w:rsid w:val="0046400B"/>
    <w:rsid w:val="00472280"/>
    <w:rsid w:val="004737A3"/>
    <w:rsid w:val="00480DED"/>
    <w:rsid w:val="00484A9C"/>
    <w:rsid w:val="00496501"/>
    <w:rsid w:val="004967E0"/>
    <w:rsid w:val="004A0419"/>
    <w:rsid w:val="004A05EA"/>
    <w:rsid w:val="004B3F6A"/>
    <w:rsid w:val="004B42FF"/>
    <w:rsid w:val="004B4646"/>
    <w:rsid w:val="004B5DB5"/>
    <w:rsid w:val="004C64BB"/>
    <w:rsid w:val="004C6F1F"/>
    <w:rsid w:val="004C7623"/>
    <w:rsid w:val="004D2892"/>
    <w:rsid w:val="004D6F87"/>
    <w:rsid w:val="004E12C9"/>
    <w:rsid w:val="004E17AF"/>
    <w:rsid w:val="004E3584"/>
    <w:rsid w:val="00506150"/>
    <w:rsid w:val="00506C11"/>
    <w:rsid w:val="00526F1E"/>
    <w:rsid w:val="00532E7C"/>
    <w:rsid w:val="005445CA"/>
    <w:rsid w:val="005465EE"/>
    <w:rsid w:val="00546698"/>
    <w:rsid w:val="0054717E"/>
    <w:rsid w:val="00550950"/>
    <w:rsid w:val="00553B67"/>
    <w:rsid w:val="00556032"/>
    <w:rsid w:val="00557441"/>
    <w:rsid w:val="00560F78"/>
    <w:rsid w:val="00564915"/>
    <w:rsid w:val="005653B3"/>
    <w:rsid w:val="00571EA8"/>
    <w:rsid w:val="00574C1C"/>
    <w:rsid w:val="005757B8"/>
    <w:rsid w:val="005769F8"/>
    <w:rsid w:val="00582698"/>
    <w:rsid w:val="00587830"/>
    <w:rsid w:val="00593927"/>
    <w:rsid w:val="005A1CF8"/>
    <w:rsid w:val="005B4D2A"/>
    <w:rsid w:val="005D3059"/>
    <w:rsid w:val="005E26BE"/>
    <w:rsid w:val="005E2993"/>
    <w:rsid w:val="005E4B4F"/>
    <w:rsid w:val="005F4230"/>
    <w:rsid w:val="00606310"/>
    <w:rsid w:val="006074D8"/>
    <w:rsid w:val="00615035"/>
    <w:rsid w:val="006154FD"/>
    <w:rsid w:val="00616315"/>
    <w:rsid w:val="00617167"/>
    <w:rsid w:val="00621869"/>
    <w:rsid w:val="00623862"/>
    <w:rsid w:val="00627351"/>
    <w:rsid w:val="00634C5C"/>
    <w:rsid w:val="006368AE"/>
    <w:rsid w:val="006373E9"/>
    <w:rsid w:val="00640145"/>
    <w:rsid w:val="00647A38"/>
    <w:rsid w:val="00650236"/>
    <w:rsid w:val="00650774"/>
    <w:rsid w:val="006517CA"/>
    <w:rsid w:val="006616CC"/>
    <w:rsid w:val="00662E35"/>
    <w:rsid w:val="00665F2C"/>
    <w:rsid w:val="006668E3"/>
    <w:rsid w:val="0067077C"/>
    <w:rsid w:val="00677350"/>
    <w:rsid w:val="006816CF"/>
    <w:rsid w:val="0068208B"/>
    <w:rsid w:val="006845C4"/>
    <w:rsid w:val="00684B1A"/>
    <w:rsid w:val="0069062A"/>
    <w:rsid w:val="0069157E"/>
    <w:rsid w:val="006933BF"/>
    <w:rsid w:val="006937A9"/>
    <w:rsid w:val="00697404"/>
    <w:rsid w:val="006A091B"/>
    <w:rsid w:val="006A0F23"/>
    <w:rsid w:val="006B3246"/>
    <w:rsid w:val="006B69A9"/>
    <w:rsid w:val="006C17B5"/>
    <w:rsid w:val="006C3FF7"/>
    <w:rsid w:val="006C47B2"/>
    <w:rsid w:val="006C67D9"/>
    <w:rsid w:val="006D5230"/>
    <w:rsid w:val="006D755F"/>
    <w:rsid w:val="006F0CFF"/>
    <w:rsid w:val="006F1DB5"/>
    <w:rsid w:val="006F2476"/>
    <w:rsid w:val="00701299"/>
    <w:rsid w:val="00702014"/>
    <w:rsid w:val="0070210A"/>
    <w:rsid w:val="007027DD"/>
    <w:rsid w:val="00702AF5"/>
    <w:rsid w:val="007061A2"/>
    <w:rsid w:val="007073A7"/>
    <w:rsid w:val="007109CD"/>
    <w:rsid w:val="007238FA"/>
    <w:rsid w:val="00723F1F"/>
    <w:rsid w:val="007249E0"/>
    <w:rsid w:val="00727FB5"/>
    <w:rsid w:val="007307C6"/>
    <w:rsid w:val="007321C0"/>
    <w:rsid w:val="00733B4A"/>
    <w:rsid w:val="00735142"/>
    <w:rsid w:val="00735C07"/>
    <w:rsid w:val="00736415"/>
    <w:rsid w:val="0075060B"/>
    <w:rsid w:val="00751C0D"/>
    <w:rsid w:val="00754D81"/>
    <w:rsid w:val="00760FE7"/>
    <w:rsid w:val="007622FD"/>
    <w:rsid w:val="00770F55"/>
    <w:rsid w:val="007728FD"/>
    <w:rsid w:val="0077416F"/>
    <w:rsid w:val="00784A26"/>
    <w:rsid w:val="00785582"/>
    <w:rsid w:val="00786B51"/>
    <w:rsid w:val="007A1EA5"/>
    <w:rsid w:val="007A4746"/>
    <w:rsid w:val="007B186C"/>
    <w:rsid w:val="007C03EF"/>
    <w:rsid w:val="007D76DF"/>
    <w:rsid w:val="007D78CB"/>
    <w:rsid w:val="007E100C"/>
    <w:rsid w:val="007E4227"/>
    <w:rsid w:val="007F7AA7"/>
    <w:rsid w:val="00803589"/>
    <w:rsid w:val="008059F0"/>
    <w:rsid w:val="008075AE"/>
    <w:rsid w:val="00810AC1"/>
    <w:rsid w:val="00816833"/>
    <w:rsid w:val="00817DE1"/>
    <w:rsid w:val="008277ED"/>
    <w:rsid w:val="00827BFF"/>
    <w:rsid w:val="00842B30"/>
    <w:rsid w:val="00845478"/>
    <w:rsid w:val="0084706D"/>
    <w:rsid w:val="00847252"/>
    <w:rsid w:val="008501DA"/>
    <w:rsid w:val="00853888"/>
    <w:rsid w:val="00857215"/>
    <w:rsid w:val="0085796B"/>
    <w:rsid w:val="00862FFD"/>
    <w:rsid w:val="00865D4C"/>
    <w:rsid w:val="00866AF8"/>
    <w:rsid w:val="008703D5"/>
    <w:rsid w:val="00870DA7"/>
    <w:rsid w:val="00883D31"/>
    <w:rsid w:val="008949E0"/>
    <w:rsid w:val="008A1FDE"/>
    <w:rsid w:val="008B3CA5"/>
    <w:rsid w:val="008B73A9"/>
    <w:rsid w:val="008C0469"/>
    <w:rsid w:val="008C33B5"/>
    <w:rsid w:val="008D03F9"/>
    <w:rsid w:val="008D075E"/>
    <w:rsid w:val="008D0889"/>
    <w:rsid w:val="008D727F"/>
    <w:rsid w:val="008E6C8A"/>
    <w:rsid w:val="008F3B59"/>
    <w:rsid w:val="009128F3"/>
    <w:rsid w:val="00921103"/>
    <w:rsid w:val="00926D3C"/>
    <w:rsid w:val="00932A78"/>
    <w:rsid w:val="00935DBC"/>
    <w:rsid w:val="009365DA"/>
    <w:rsid w:val="009405C2"/>
    <w:rsid w:val="00942B58"/>
    <w:rsid w:val="00943F91"/>
    <w:rsid w:val="00945B71"/>
    <w:rsid w:val="009464EB"/>
    <w:rsid w:val="00947149"/>
    <w:rsid w:val="009547D4"/>
    <w:rsid w:val="00956029"/>
    <w:rsid w:val="009606EB"/>
    <w:rsid w:val="009708FD"/>
    <w:rsid w:val="0097323C"/>
    <w:rsid w:val="009743F3"/>
    <w:rsid w:val="00975AD4"/>
    <w:rsid w:val="00987973"/>
    <w:rsid w:val="009905A9"/>
    <w:rsid w:val="009973BC"/>
    <w:rsid w:val="00997B10"/>
    <w:rsid w:val="009A5354"/>
    <w:rsid w:val="009B2237"/>
    <w:rsid w:val="009C0C4A"/>
    <w:rsid w:val="009C0DEE"/>
    <w:rsid w:val="009C5A00"/>
    <w:rsid w:val="009D7F56"/>
    <w:rsid w:val="009E36FC"/>
    <w:rsid w:val="009E546A"/>
    <w:rsid w:val="009E7DDE"/>
    <w:rsid w:val="009F4808"/>
    <w:rsid w:val="009F7589"/>
    <w:rsid w:val="00A025CC"/>
    <w:rsid w:val="00A0356B"/>
    <w:rsid w:val="00A03986"/>
    <w:rsid w:val="00A06E97"/>
    <w:rsid w:val="00A1147D"/>
    <w:rsid w:val="00A128C2"/>
    <w:rsid w:val="00A24112"/>
    <w:rsid w:val="00A320F1"/>
    <w:rsid w:val="00A37E18"/>
    <w:rsid w:val="00A525AE"/>
    <w:rsid w:val="00A52AA6"/>
    <w:rsid w:val="00A55AE2"/>
    <w:rsid w:val="00A56609"/>
    <w:rsid w:val="00A60751"/>
    <w:rsid w:val="00A60BA3"/>
    <w:rsid w:val="00A62435"/>
    <w:rsid w:val="00A64673"/>
    <w:rsid w:val="00A7115A"/>
    <w:rsid w:val="00A84C3D"/>
    <w:rsid w:val="00A90A1F"/>
    <w:rsid w:val="00A9144E"/>
    <w:rsid w:val="00A940EB"/>
    <w:rsid w:val="00A958B5"/>
    <w:rsid w:val="00A95DF7"/>
    <w:rsid w:val="00AA17D3"/>
    <w:rsid w:val="00AA682E"/>
    <w:rsid w:val="00AA7736"/>
    <w:rsid w:val="00AB0A2D"/>
    <w:rsid w:val="00AB3705"/>
    <w:rsid w:val="00AB43A3"/>
    <w:rsid w:val="00AB5886"/>
    <w:rsid w:val="00AB6FBE"/>
    <w:rsid w:val="00AC1245"/>
    <w:rsid w:val="00AC6F8F"/>
    <w:rsid w:val="00AE12CB"/>
    <w:rsid w:val="00AE240F"/>
    <w:rsid w:val="00AF26FA"/>
    <w:rsid w:val="00AF4407"/>
    <w:rsid w:val="00AF5A4D"/>
    <w:rsid w:val="00B012D7"/>
    <w:rsid w:val="00B06894"/>
    <w:rsid w:val="00B117C3"/>
    <w:rsid w:val="00B14E5C"/>
    <w:rsid w:val="00B308B7"/>
    <w:rsid w:val="00B341D8"/>
    <w:rsid w:val="00B35B83"/>
    <w:rsid w:val="00B376B9"/>
    <w:rsid w:val="00B41D0E"/>
    <w:rsid w:val="00B4249B"/>
    <w:rsid w:val="00B54B7E"/>
    <w:rsid w:val="00B60459"/>
    <w:rsid w:val="00B71CD7"/>
    <w:rsid w:val="00B72610"/>
    <w:rsid w:val="00B72C00"/>
    <w:rsid w:val="00B7414C"/>
    <w:rsid w:val="00B752B2"/>
    <w:rsid w:val="00B81612"/>
    <w:rsid w:val="00B944E7"/>
    <w:rsid w:val="00B95907"/>
    <w:rsid w:val="00B96DBF"/>
    <w:rsid w:val="00BA4DD8"/>
    <w:rsid w:val="00BB4458"/>
    <w:rsid w:val="00BB54B3"/>
    <w:rsid w:val="00BB595F"/>
    <w:rsid w:val="00BB6259"/>
    <w:rsid w:val="00BC02D7"/>
    <w:rsid w:val="00BC02FC"/>
    <w:rsid w:val="00BC3085"/>
    <w:rsid w:val="00BE345C"/>
    <w:rsid w:val="00BE3D8C"/>
    <w:rsid w:val="00BE6146"/>
    <w:rsid w:val="00BF2D9D"/>
    <w:rsid w:val="00BF4121"/>
    <w:rsid w:val="00BF4524"/>
    <w:rsid w:val="00BF66B6"/>
    <w:rsid w:val="00BF6BEB"/>
    <w:rsid w:val="00C03B39"/>
    <w:rsid w:val="00C03C73"/>
    <w:rsid w:val="00C11EEA"/>
    <w:rsid w:val="00C132CE"/>
    <w:rsid w:val="00C17F6F"/>
    <w:rsid w:val="00C23BF1"/>
    <w:rsid w:val="00C23BF7"/>
    <w:rsid w:val="00C24209"/>
    <w:rsid w:val="00C34D0F"/>
    <w:rsid w:val="00C3568A"/>
    <w:rsid w:val="00C36F85"/>
    <w:rsid w:val="00C4100E"/>
    <w:rsid w:val="00C431E4"/>
    <w:rsid w:val="00C43385"/>
    <w:rsid w:val="00C45F47"/>
    <w:rsid w:val="00C5184F"/>
    <w:rsid w:val="00C52AB8"/>
    <w:rsid w:val="00C52E99"/>
    <w:rsid w:val="00C538B9"/>
    <w:rsid w:val="00C55EA0"/>
    <w:rsid w:val="00C56C34"/>
    <w:rsid w:val="00C61419"/>
    <w:rsid w:val="00C6177A"/>
    <w:rsid w:val="00C631B2"/>
    <w:rsid w:val="00C64DC0"/>
    <w:rsid w:val="00C64F03"/>
    <w:rsid w:val="00C67E50"/>
    <w:rsid w:val="00C73C8E"/>
    <w:rsid w:val="00C76BCB"/>
    <w:rsid w:val="00C80398"/>
    <w:rsid w:val="00C8287C"/>
    <w:rsid w:val="00C84B41"/>
    <w:rsid w:val="00C86786"/>
    <w:rsid w:val="00C91590"/>
    <w:rsid w:val="00CA0F03"/>
    <w:rsid w:val="00CA3489"/>
    <w:rsid w:val="00CB120B"/>
    <w:rsid w:val="00CB7219"/>
    <w:rsid w:val="00CC183A"/>
    <w:rsid w:val="00CC45D7"/>
    <w:rsid w:val="00CC7DD2"/>
    <w:rsid w:val="00CD2384"/>
    <w:rsid w:val="00CD28C1"/>
    <w:rsid w:val="00CD74F6"/>
    <w:rsid w:val="00CE0073"/>
    <w:rsid w:val="00CF3569"/>
    <w:rsid w:val="00CF3E4F"/>
    <w:rsid w:val="00CF7EF2"/>
    <w:rsid w:val="00D070F3"/>
    <w:rsid w:val="00D0757D"/>
    <w:rsid w:val="00D10D3F"/>
    <w:rsid w:val="00D11FF7"/>
    <w:rsid w:val="00D12852"/>
    <w:rsid w:val="00D12E71"/>
    <w:rsid w:val="00D16CA2"/>
    <w:rsid w:val="00D32C18"/>
    <w:rsid w:val="00D37320"/>
    <w:rsid w:val="00D457A7"/>
    <w:rsid w:val="00D60CC6"/>
    <w:rsid w:val="00D63493"/>
    <w:rsid w:val="00D6689A"/>
    <w:rsid w:val="00D761FA"/>
    <w:rsid w:val="00D80012"/>
    <w:rsid w:val="00D8245D"/>
    <w:rsid w:val="00D92201"/>
    <w:rsid w:val="00D926B1"/>
    <w:rsid w:val="00D93388"/>
    <w:rsid w:val="00D96D14"/>
    <w:rsid w:val="00DA3726"/>
    <w:rsid w:val="00DB0CBA"/>
    <w:rsid w:val="00DB18E7"/>
    <w:rsid w:val="00DB2254"/>
    <w:rsid w:val="00DB384E"/>
    <w:rsid w:val="00DC0FF7"/>
    <w:rsid w:val="00DC1CFA"/>
    <w:rsid w:val="00DC2DCA"/>
    <w:rsid w:val="00DD0AE7"/>
    <w:rsid w:val="00DD0DB6"/>
    <w:rsid w:val="00DD241C"/>
    <w:rsid w:val="00DD3D72"/>
    <w:rsid w:val="00DD6EE5"/>
    <w:rsid w:val="00DD77F4"/>
    <w:rsid w:val="00DE2052"/>
    <w:rsid w:val="00DF078B"/>
    <w:rsid w:val="00DF07C3"/>
    <w:rsid w:val="00DF0E94"/>
    <w:rsid w:val="00DF36F9"/>
    <w:rsid w:val="00E13321"/>
    <w:rsid w:val="00E14B15"/>
    <w:rsid w:val="00E222C9"/>
    <w:rsid w:val="00E26CB4"/>
    <w:rsid w:val="00E33315"/>
    <w:rsid w:val="00E3369E"/>
    <w:rsid w:val="00E41F86"/>
    <w:rsid w:val="00E4369F"/>
    <w:rsid w:val="00E44EC2"/>
    <w:rsid w:val="00E51CCB"/>
    <w:rsid w:val="00E52289"/>
    <w:rsid w:val="00E63E84"/>
    <w:rsid w:val="00E6614A"/>
    <w:rsid w:val="00E6622C"/>
    <w:rsid w:val="00E67129"/>
    <w:rsid w:val="00E67A51"/>
    <w:rsid w:val="00E725FD"/>
    <w:rsid w:val="00E73276"/>
    <w:rsid w:val="00E807E4"/>
    <w:rsid w:val="00E82117"/>
    <w:rsid w:val="00E86F9E"/>
    <w:rsid w:val="00E915EF"/>
    <w:rsid w:val="00E92E82"/>
    <w:rsid w:val="00E97B49"/>
    <w:rsid w:val="00E97DF7"/>
    <w:rsid w:val="00EA064C"/>
    <w:rsid w:val="00EA0E55"/>
    <w:rsid w:val="00EA276A"/>
    <w:rsid w:val="00EA3679"/>
    <w:rsid w:val="00EA6982"/>
    <w:rsid w:val="00EB0690"/>
    <w:rsid w:val="00EB1BD6"/>
    <w:rsid w:val="00EB1ECC"/>
    <w:rsid w:val="00EB3879"/>
    <w:rsid w:val="00EC6830"/>
    <w:rsid w:val="00EE5984"/>
    <w:rsid w:val="00EF0B18"/>
    <w:rsid w:val="00EF5E6A"/>
    <w:rsid w:val="00EF6CC2"/>
    <w:rsid w:val="00F0285B"/>
    <w:rsid w:val="00F0405A"/>
    <w:rsid w:val="00F05791"/>
    <w:rsid w:val="00F1517D"/>
    <w:rsid w:val="00F15B28"/>
    <w:rsid w:val="00F2384D"/>
    <w:rsid w:val="00F306B7"/>
    <w:rsid w:val="00F30925"/>
    <w:rsid w:val="00F33F1D"/>
    <w:rsid w:val="00F407FE"/>
    <w:rsid w:val="00F42B9A"/>
    <w:rsid w:val="00F45695"/>
    <w:rsid w:val="00F45904"/>
    <w:rsid w:val="00F53A2C"/>
    <w:rsid w:val="00F557BC"/>
    <w:rsid w:val="00F57DC9"/>
    <w:rsid w:val="00F64E85"/>
    <w:rsid w:val="00F701B7"/>
    <w:rsid w:val="00F70E38"/>
    <w:rsid w:val="00F772F6"/>
    <w:rsid w:val="00F83A59"/>
    <w:rsid w:val="00F86A81"/>
    <w:rsid w:val="00F94480"/>
    <w:rsid w:val="00F95EAD"/>
    <w:rsid w:val="00FB27C7"/>
    <w:rsid w:val="00FB4B74"/>
    <w:rsid w:val="00FB4F97"/>
    <w:rsid w:val="00FB592F"/>
    <w:rsid w:val="00FC0AE1"/>
    <w:rsid w:val="00FD042B"/>
    <w:rsid w:val="00FD3565"/>
    <w:rsid w:val="00FD4DDB"/>
    <w:rsid w:val="00FD6358"/>
    <w:rsid w:val="00FE0A9C"/>
    <w:rsid w:val="00FE52FE"/>
    <w:rsid w:val="00FE58A1"/>
    <w:rsid w:val="00FE6E1D"/>
    <w:rsid w:val="00FF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cff0c2"/>
    </o:shapedefaults>
    <o:shapelayout v:ext="edit">
      <o:idmap v:ext="edit" data="2"/>
    </o:shapelayout>
  </w:shapeDefaults>
  <w:decimalSymbol w:val="."/>
  <w:listSeparator w:val=","/>
  <w14:docId w14:val="4FBD27BB"/>
  <w15:docId w15:val="{934E488B-6866-4C1A-B76B-0954851D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321"/>
    <w:pPr>
      <w:spacing w:line="276" w:lineRule="auto"/>
    </w:pPr>
    <w:rPr>
      <w:rFonts w:cs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AB8"/>
    <w:pPr>
      <w:keepNext/>
      <w:widowControl w:val="0"/>
      <w:tabs>
        <w:tab w:val="center" w:pos="5233"/>
      </w:tabs>
      <w:spacing w:line="240" w:lineRule="auto"/>
      <w:outlineLvl w:val="0"/>
    </w:pPr>
    <w:rPr>
      <w:rFonts w:asciiTheme="minorHAnsi" w:hAnsiTheme="minorHAnsi" w:cstheme="minorHAnsi"/>
      <w:b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532E7C"/>
    <w:pPr>
      <w:numPr>
        <w:numId w:val="1"/>
      </w:numPr>
      <w:spacing w:line="240" w:lineRule="auto"/>
      <w:outlineLvl w:val="1"/>
    </w:pPr>
    <w:rPr>
      <w:rFonts w:asciiTheme="minorHAnsi" w:hAnsiTheme="minorHAnsi" w:cstheme="minorHAnsi"/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1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61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20F1"/>
    <w:pPr>
      <w:spacing w:before="100" w:beforeAutospacing="1" w:after="100" w:afterAutospacing="1" w:line="240" w:lineRule="auto"/>
    </w:pPr>
    <w:rPr>
      <w:rFonts w:ascii="Palatino Linotype" w:hAnsi="Palatino Linotype" w:cs="Palatino Linotype"/>
      <w:szCs w:val="24"/>
      <w:lang w:eastAsia="en-GB"/>
    </w:rPr>
  </w:style>
  <w:style w:type="character" w:styleId="Strong">
    <w:name w:val="Strong"/>
    <w:uiPriority w:val="22"/>
    <w:qFormat/>
    <w:rsid w:val="00A320F1"/>
    <w:rPr>
      <w:rFonts w:cs="Times New Roman"/>
      <w:b/>
      <w:bCs/>
    </w:rPr>
  </w:style>
  <w:style w:type="character" w:customStyle="1" w:styleId="apple-converted-space">
    <w:name w:val="apple-converted-space"/>
    <w:rsid w:val="00A320F1"/>
    <w:rPr>
      <w:rFonts w:cs="Times New Roman"/>
    </w:rPr>
  </w:style>
  <w:style w:type="paragraph" w:styleId="ListParagraph">
    <w:name w:val="List Paragraph"/>
    <w:basedOn w:val="Normal"/>
    <w:uiPriority w:val="34"/>
    <w:qFormat/>
    <w:rsid w:val="0067077C"/>
    <w:pPr>
      <w:spacing w:line="240" w:lineRule="auto"/>
      <w:ind w:left="720"/>
      <w:contextualSpacing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0732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locked/>
    <w:rsid w:val="0030732E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732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locked/>
    <w:rsid w:val="0030732E"/>
    <w:rPr>
      <w:rFonts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3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0732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52AB8"/>
    <w:rPr>
      <w:rFonts w:asciiTheme="minorHAnsi" w:hAnsiTheme="minorHAnsi" w:cstheme="minorHAnsi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32E7C"/>
    <w:rPr>
      <w:rFonts w:asciiTheme="minorHAnsi" w:hAnsiTheme="minorHAnsi" w:cstheme="minorHAnsi"/>
      <w:bCs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19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061A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7061A2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71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71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FFFFFF"/>
            <w:right w:val="none" w:sz="0" w:space="0" w:color="auto"/>
          </w:divBdr>
          <w:divsChild>
            <w:div w:id="4027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t%20Ewe%20Parish%20Council%20-%20Dec24\1-ewe%20AGENDAS%20&amp;%20MINUTES\00TEMPLATE%20St%20Ewe%20Clerk%20Notes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00TEMPLATE St Ewe Clerk Notes 2025 - ACCESSIBLE</Template>
  <TotalTime>0</TotalTime>
  <Pages>2</Pages>
  <Words>282</Words>
  <Characters>1548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Wilson</dc:creator>
  <cp:lastModifiedBy>Dee KennedyMerrett</cp:lastModifiedBy>
  <cp:revision>3</cp:revision>
  <cp:lastPrinted>2026-02-18T10:33:00Z</cp:lastPrinted>
  <dcterms:created xsi:type="dcterms:W3CDTF">2026-03-03T11:30:00Z</dcterms:created>
  <dcterms:modified xsi:type="dcterms:W3CDTF">2026-03-03T11:44:00Z</dcterms:modified>
</cp:coreProperties>
</file>