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BBD98" w14:textId="77777777" w:rsidR="00E6622C" w:rsidRPr="00EF5E6A" w:rsidRDefault="00E6622C" w:rsidP="00E6622C">
      <w:pPr>
        <w:spacing w:line="240" w:lineRule="auto"/>
        <w:rPr>
          <w:rFonts w:asciiTheme="minorHAnsi" w:hAnsiTheme="minorHAnsi" w:cstheme="minorHAnsi"/>
          <w:i/>
          <w:smallCaps/>
          <w:sz w:val="28"/>
          <w:szCs w:val="28"/>
        </w:rPr>
      </w:pPr>
      <w:r w:rsidRPr="00EF5E6A">
        <w:rPr>
          <w:rFonts w:asciiTheme="minorHAnsi" w:hAnsiTheme="minorHAnsi" w:cstheme="minorHAnsi"/>
          <w:i/>
          <w:smallCaps/>
          <w:sz w:val="28"/>
          <w:szCs w:val="28"/>
        </w:rPr>
        <w:t>Please let me know if you would like any of this Correspondence sent to you before the meeting.</w:t>
      </w:r>
    </w:p>
    <w:p w14:paraId="33951CE1" w14:textId="77777777" w:rsidR="00AE12CB" w:rsidRPr="00EF5E6A" w:rsidRDefault="00AE12CB" w:rsidP="001D3A8D">
      <w:pPr>
        <w:spacing w:line="240" w:lineRule="auto"/>
        <w:rPr>
          <w:rFonts w:asciiTheme="minorHAnsi" w:hAnsiTheme="minorHAnsi" w:cstheme="minorHAnsi"/>
          <w:i/>
          <w:smallCaps/>
          <w:sz w:val="28"/>
          <w:szCs w:val="28"/>
        </w:rPr>
      </w:pPr>
      <w:r w:rsidRPr="00EF5E6A">
        <w:rPr>
          <w:rFonts w:asciiTheme="minorHAnsi" w:hAnsiTheme="minorHAnsi" w:cstheme="minorHAnsi"/>
          <w:i/>
          <w:smallCaps/>
          <w:sz w:val="28"/>
          <w:szCs w:val="28"/>
        </w:rPr>
        <w:t>Planning Applications</w:t>
      </w:r>
      <w:r w:rsidR="00144580" w:rsidRPr="00EF5E6A">
        <w:rPr>
          <w:rFonts w:asciiTheme="minorHAnsi" w:hAnsiTheme="minorHAnsi" w:cstheme="minorHAnsi"/>
          <w:i/>
          <w:smallCaps/>
          <w:sz w:val="28"/>
          <w:szCs w:val="28"/>
        </w:rPr>
        <w:t xml:space="preserve"> for</w:t>
      </w:r>
      <w:r w:rsidRPr="00EF5E6A">
        <w:rPr>
          <w:rFonts w:asciiTheme="minorHAnsi" w:hAnsiTheme="minorHAnsi" w:cstheme="minorHAnsi"/>
          <w:i/>
          <w:smallCaps/>
          <w:sz w:val="28"/>
          <w:szCs w:val="28"/>
        </w:rPr>
        <w:t xml:space="preserve"> </w:t>
      </w:r>
      <w:r w:rsidR="00D070F3">
        <w:rPr>
          <w:rFonts w:asciiTheme="minorHAnsi" w:hAnsiTheme="minorHAnsi" w:cstheme="minorHAnsi"/>
          <w:i/>
          <w:smallCaps/>
          <w:sz w:val="28"/>
          <w:szCs w:val="28"/>
        </w:rPr>
        <w:t>ST EWE</w:t>
      </w:r>
      <w:r w:rsidR="00506150" w:rsidRPr="00EF5E6A">
        <w:rPr>
          <w:rFonts w:asciiTheme="minorHAnsi" w:hAnsiTheme="minorHAnsi" w:cstheme="minorHAnsi"/>
          <w:i/>
          <w:smallCaps/>
          <w:sz w:val="28"/>
          <w:szCs w:val="28"/>
        </w:rPr>
        <w:t xml:space="preserve"> </w:t>
      </w:r>
      <w:r w:rsidRPr="00EF5E6A">
        <w:rPr>
          <w:rFonts w:asciiTheme="minorHAnsi" w:hAnsiTheme="minorHAnsi" w:cstheme="minorHAnsi"/>
          <w:i/>
          <w:smallCaps/>
          <w:sz w:val="28"/>
          <w:szCs w:val="28"/>
        </w:rPr>
        <w:t>are on the Agenda.</w:t>
      </w:r>
    </w:p>
    <w:p w14:paraId="7A81A11A" w14:textId="77777777" w:rsidR="00E13321" w:rsidRPr="00532E7C" w:rsidRDefault="00E13321" w:rsidP="00532E7C"/>
    <w:p w14:paraId="5A0E5994" w14:textId="6D7D7E6A" w:rsidR="00786B51" w:rsidRDefault="00D070F3" w:rsidP="00D070F3">
      <w:pPr>
        <w:pStyle w:val="Heading1"/>
        <w:rPr>
          <w:b w:val="0"/>
          <w:bCs/>
        </w:rPr>
      </w:pPr>
      <w:r w:rsidRPr="00E13321">
        <w:t xml:space="preserve">PLANNING </w:t>
      </w:r>
      <w:r w:rsidR="000A392E">
        <w:t>APPLICATIONS AND DECISIONS</w:t>
      </w:r>
      <w:r w:rsidRPr="00E13321">
        <w:t xml:space="preserve"> </w:t>
      </w:r>
      <w:r w:rsidR="00786B51" w:rsidRPr="00D070F3">
        <w:rPr>
          <w:b w:val="0"/>
          <w:bCs/>
        </w:rPr>
        <w:t xml:space="preserve">(can also be found on the planning page of the </w:t>
      </w:r>
      <w:r w:rsidRPr="00D070F3">
        <w:rPr>
          <w:b w:val="0"/>
          <w:bCs/>
        </w:rPr>
        <w:t>St Ewe</w:t>
      </w:r>
      <w:r w:rsidR="00786B51" w:rsidRPr="00D070F3">
        <w:rPr>
          <w:b w:val="0"/>
          <w:bCs/>
        </w:rPr>
        <w:t xml:space="preserve"> website):</w:t>
      </w:r>
    </w:p>
    <w:p w14:paraId="34AE0862" w14:textId="77777777" w:rsidR="001332EF" w:rsidRPr="001332EF" w:rsidRDefault="001332EF" w:rsidP="001332EF"/>
    <w:p w14:paraId="377ADD18" w14:textId="1FF40AF3" w:rsidR="000B2E4D" w:rsidRDefault="000B2E4D" w:rsidP="00BA1930">
      <w:pPr>
        <w:pStyle w:val="Heading2"/>
        <w:rPr>
          <w:lang w:val="fr-FR"/>
        </w:rPr>
      </w:pPr>
      <w:r w:rsidRPr="00FB4B74">
        <w:rPr>
          <w:lang w:val="fr-FR"/>
        </w:rPr>
        <w:t>Enforcement and Compliance</w:t>
      </w:r>
      <w:r w:rsidRPr="000B2E4D">
        <w:rPr>
          <w:lang w:val="fr-FR"/>
        </w:rPr>
        <w:t xml:space="preserve"> </w:t>
      </w:r>
      <w:r w:rsidRPr="00FB4B74">
        <w:rPr>
          <w:b/>
          <w:bCs w:val="0"/>
          <w:lang w:val="fr-FR"/>
        </w:rPr>
        <w:t>EN23/01207</w:t>
      </w:r>
      <w:r w:rsidRPr="000B2E4D">
        <w:rPr>
          <w:lang w:val="fr-FR"/>
        </w:rPr>
        <w:t xml:space="preserve"> T</w:t>
      </w:r>
      <w:r>
        <w:rPr>
          <w:lang w:val="fr-FR"/>
        </w:rPr>
        <w:t xml:space="preserve">remen Barn </w:t>
      </w:r>
    </w:p>
    <w:p w14:paraId="3046B836" w14:textId="17F47658" w:rsidR="00A95DF7" w:rsidRPr="00B96DBF" w:rsidRDefault="00A95DF7" w:rsidP="000865C2">
      <w:pPr>
        <w:pStyle w:val="Heading2"/>
        <w:numPr>
          <w:ilvl w:val="0"/>
          <w:numId w:val="0"/>
        </w:numPr>
        <w:ind w:left="360"/>
        <w:rPr>
          <w:lang w:val="fr-FR"/>
        </w:rPr>
      </w:pPr>
    </w:p>
    <w:p w14:paraId="34F5465E" w14:textId="1BCF5F7C" w:rsidR="007061A2" w:rsidRPr="00CC4764" w:rsidRDefault="007061A2" w:rsidP="007061A2">
      <w:pPr>
        <w:pStyle w:val="Heading5"/>
        <w:rPr>
          <w:rStyle w:val="Heading4Char"/>
        </w:rPr>
      </w:pPr>
      <w:r>
        <w:rPr>
          <w:rStyle w:val="Heading4Char"/>
        </w:rPr>
        <w:t xml:space="preserve"> </w:t>
      </w:r>
    </w:p>
    <w:p w14:paraId="39D3C43D" w14:textId="4BC066CB" w:rsidR="00E13321" w:rsidRDefault="00D070F3" w:rsidP="00784A26">
      <w:pPr>
        <w:pStyle w:val="Heading1"/>
        <w:tabs>
          <w:tab w:val="clear" w:pos="5233"/>
          <w:tab w:val="left" w:pos="4371"/>
        </w:tabs>
      </w:pPr>
      <w:r w:rsidRPr="00E13321">
        <w:t>PLANNING</w:t>
      </w:r>
      <w:r w:rsidR="00231B5F" w:rsidRPr="00E13321">
        <w:t xml:space="preserve"> Applications Other Parishes</w:t>
      </w:r>
      <w:r w:rsidR="00AE12CB" w:rsidRPr="00E13321">
        <w:t xml:space="preserve"> </w:t>
      </w:r>
      <w:r w:rsidR="00784A26">
        <w:tab/>
      </w:r>
    </w:p>
    <w:p w14:paraId="178209AF" w14:textId="6775D9DC" w:rsidR="00A1147D" w:rsidRDefault="00A1147D" w:rsidP="00106332">
      <w:pPr>
        <w:pStyle w:val="Heading2"/>
        <w:numPr>
          <w:ilvl w:val="0"/>
          <w:numId w:val="0"/>
        </w:numPr>
      </w:pPr>
    </w:p>
    <w:p w14:paraId="1A35DDFD" w14:textId="77777777" w:rsidR="00E13321" w:rsidRPr="00E13321" w:rsidRDefault="00D070F3" w:rsidP="00E13321">
      <w:pPr>
        <w:pStyle w:val="Heading1"/>
      </w:pPr>
      <w:r w:rsidRPr="00E13321">
        <w:t>PLANNING ENFORCEMENTS</w:t>
      </w:r>
      <w:r w:rsidR="0015359C" w:rsidRPr="00E13321">
        <w:t xml:space="preserve">:  </w:t>
      </w:r>
    </w:p>
    <w:p w14:paraId="3D0C20F2" w14:textId="6500E5D4" w:rsidR="00786B51" w:rsidRDefault="00D070F3" w:rsidP="00437E39">
      <w:pPr>
        <w:spacing w:line="240" w:lineRule="auto"/>
        <w:rPr>
          <w:rFonts w:asciiTheme="minorHAnsi" w:hAnsiTheme="minorHAnsi" w:cstheme="minorHAnsi"/>
          <w:b/>
          <w:szCs w:val="24"/>
        </w:rPr>
      </w:pPr>
      <w:r>
        <w:t xml:space="preserve">Local councils are </w:t>
      </w:r>
      <w:r w:rsidR="0015359C" w:rsidRPr="00532E7C">
        <w:t>no longer advised about Enforcements unless a breach has been found and an enforcement notice has been serve</w:t>
      </w:r>
      <w:r>
        <w:t>d, in which case,</w:t>
      </w:r>
      <w:r w:rsidR="0015359C" w:rsidRPr="00532E7C">
        <w:t xml:space="preserve"> only the basic details of the case </w:t>
      </w:r>
      <w:r>
        <w:t>are made</w:t>
      </w:r>
      <w:r w:rsidR="0015359C" w:rsidRPr="00532E7C">
        <w:t xml:space="preserve"> available.</w:t>
      </w:r>
    </w:p>
    <w:p w14:paraId="675147E5" w14:textId="77777777" w:rsidR="00FC0AE1" w:rsidRPr="00E13321" w:rsidRDefault="00FC0AE1" w:rsidP="008A1FDE">
      <w:pPr>
        <w:pBdr>
          <w:bottom w:val="double" w:sz="6" w:space="1" w:color="auto"/>
        </w:pBdr>
        <w:spacing w:line="240" w:lineRule="auto"/>
        <w:rPr>
          <w:rFonts w:asciiTheme="minorHAnsi" w:hAnsiTheme="minorHAnsi" w:cstheme="minorHAnsi"/>
          <w:b/>
          <w:szCs w:val="24"/>
        </w:rPr>
      </w:pPr>
    </w:p>
    <w:p w14:paraId="19D628A5" w14:textId="3E1544FD" w:rsidR="00FC0AE1" w:rsidRPr="00FC0AE1" w:rsidRDefault="00D070F3" w:rsidP="00437E39">
      <w:pPr>
        <w:pStyle w:val="Heading1"/>
      </w:pPr>
      <w:r w:rsidRPr="00E13321">
        <w:t>FINANCE</w:t>
      </w:r>
      <w:r w:rsidR="001938A1"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5437"/>
        <w:gridCol w:w="2614"/>
      </w:tblGrid>
      <w:tr w:rsidR="0075060B" w14:paraId="151F4E57" w14:textId="77777777" w:rsidTr="002B7290">
        <w:tc>
          <w:tcPr>
            <w:tcW w:w="10456" w:type="dxa"/>
            <w:gridSpan w:val="3"/>
          </w:tcPr>
          <w:p w14:paraId="78BA10B1" w14:textId="48CE54ED" w:rsidR="0075060B" w:rsidRPr="001938A1" w:rsidRDefault="0075060B" w:rsidP="001E5F20">
            <w:pPr>
              <w:jc w:val="center"/>
              <w:rPr>
                <w:b/>
                <w:bCs/>
              </w:rPr>
            </w:pPr>
            <w:r w:rsidRPr="001938A1">
              <w:rPr>
                <w:b/>
                <w:bCs/>
              </w:rPr>
              <w:t>Receipts and Payments</w:t>
            </w:r>
            <w:r w:rsidR="001938A1">
              <w:rPr>
                <w:b/>
                <w:bCs/>
              </w:rPr>
              <w:t xml:space="preserve">: </w:t>
            </w:r>
            <w:r w:rsidR="005769F8" w:rsidRPr="000722D6">
              <w:t>November</w:t>
            </w:r>
            <w:r w:rsidR="002169D7" w:rsidRPr="000722D6">
              <w:t xml:space="preserve"> / </w:t>
            </w:r>
            <w:r w:rsidR="000722D6">
              <w:t>December</w:t>
            </w:r>
            <w:r w:rsidR="001E5F20" w:rsidRPr="002169D7">
              <w:t xml:space="preserve"> 2025</w:t>
            </w:r>
          </w:p>
        </w:tc>
      </w:tr>
      <w:tr w:rsidR="001E5F20" w14:paraId="11D7CC27" w14:textId="77777777" w:rsidTr="0004749A">
        <w:tc>
          <w:tcPr>
            <w:tcW w:w="2405" w:type="dxa"/>
          </w:tcPr>
          <w:p w14:paraId="6D0D12C7" w14:textId="3FF94FFD" w:rsidR="001E5F20" w:rsidRPr="00640145" w:rsidRDefault="001E5F20" w:rsidP="00EC6830">
            <w:pPr>
              <w:rPr>
                <w:b/>
                <w:bCs/>
              </w:rPr>
            </w:pPr>
            <w:r w:rsidRPr="00640145">
              <w:rPr>
                <w:b/>
                <w:bCs/>
              </w:rPr>
              <w:t>Date</w:t>
            </w:r>
          </w:p>
        </w:tc>
        <w:tc>
          <w:tcPr>
            <w:tcW w:w="5437" w:type="dxa"/>
          </w:tcPr>
          <w:p w14:paraId="08C061F4" w14:textId="0597E643" w:rsidR="001E5F20" w:rsidRPr="00640145" w:rsidRDefault="001E5F20" w:rsidP="00EC6830">
            <w:pPr>
              <w:rPr>
                <w:b/>
                <w:bCs/>
              </w:rPr>
            </w:pPr>
            <w:r w:rsidRPr="00640145">
              <w:rPr>
                <w:b/>
                <w:bCs/>
              </w:rPr>
              <w:t>Description</w:t>
            </w:r>
          </w:p>
        </w:tc>
        <w:tc>
          <w:tcPr>
            <w:tcW w:w="2614" w:type="dxa"/>
          </w:tcPr>
          <w:p w14:paraId="577A81F1" w14:textId="6CB6F537" w:rsidR="001E5F20" w:rsidRPr="00640145" w:rsidRDefault="004737A3" w:rsidP="00EC6830">
            <w:pPr>
              <w:rPr>
                <w:b/>
                <w:bCs/>
              </w:rPr>
            </w:pPr>
            <w:r w:rsidRPr="00640145">
              <w:rPr>
                <w:b/>
                <w:bCs/>
              </w:rPr>
              <w:t>Amount</w:t>
            </w:r>
          </w:p>
        </w:tc>
      </w:tr>
      <w:tr w:rsidR="002B36BC" w14:paraId="062C45E1" w14:textId="77777777" w:rsidTr="0004749A">
        <w:tc>
          <w:tcPr>
            <w:tcW w:w="2405" w:type="dxa"/>
          </w:tcPr>
          <w:p w14:paraId="1EBFA03A" w14:textId="164A10B8" w:rsidR="002B36BC" w:rsidRDefault="002B36BC" w:rsidP="002B36BC">
            <w:r>
              <w:t>31/12/2025</w:t>
            </w:r>
          </w:p>
        </w:tc>
        <w:tc>
          <w:tcPr>
            <w:tcW w:w="5437" w:type="dxa"/>
          </w:tcPr>
          <w:p w14:paraId="20F40B40" w14:textId="327011D3" w:rsidR="002B36BC" w:rsidRDefault="002B36BC" w:rsidP="002B36BC">
            <w:r>
              <w:t>Bank Interest</w:t>
            </w:r>
          </w:p>
        </w:tc>
        <w:tc>
          <w:tcPr>
            <w:tcW w:w="2614" w:type="dxa"/>
          </w:tcPr>
          <w:p w14:paraId="4D6065C0" w14:textId="42BAEF86" w:rsidR="002B36BC" w:rsidRDefault="002B36BC" w:rsidP="002B36BC">
            <w:r>
              <w:t>£</w:t>
            </w:r>
            <w:r w:rsidR="00AC6F8F">
              <w:t>64.16</w:t>
            </w:r>
          </w:p>
        </w:tc>
      </w:tr>
      <w:tr w:rsidR="002B36BC" w14:paraId="28A0E8F6" w14:textId="77777777" w:rsidTr="0004749A">
        <w:tc>
          <w:tcPr>
            <w:tcW w:w="2405" w:type="dxa"/>
          </w:tcPr>
          <w:p w14:paraId="6B817505" w14:textId="516EED0E" w:rsidR="002B36BC" w:rsidRPr="00640145" w:rsidRDefault="002B36BC" w:rsidP="002B36BC">
            <w:pPr>
              <w:rPr>
                <w:b/>
                <w:bCs/>
              </w:rPr>
            </w:pPr>
            <w:r w:rsidRPr="00640145">
              <w:rPr>
                <w:b/>
                <w:bCs/>
              </w:rPr>
              <w:t xml:space="preserve">Payee </w:t>
            </w:r>
          </w:p>
        </w:tc>
        <w:tc>
          <w:tcPr>
            <w:tcW w:w="5437" w:type="dxa"/>
          </w:tcPr>
          <w:p w14:paraId="3CD4F9B4" w14:textId="0E0C7BA0" w:rsidR="002B36BC" w:rsidRPr="00640145" w:rsidRDefault="002B36BC" w:rsidP="002B36BC">
            <w:pPr>
              <w:rPr>
                <w:b/>
                <w:bCs/>
              </w:rPr>
            </w:pPr>
            <w:r w:rsidRPr="00640145">
              <w:rPr>
                <w:b/>
                <w:bCs/>
              </w:rPr>
              <w:t>Description</w:t>
            </w:r>
          </w:p>
        </w:tc>
        <w:tc>
          <w:tcPr>
            <w:tcW w:w="2614" w:type="dxa"/>
          </w:tcPr>
          <w:p w14:paraId="517C4CF3" w14:textId="4424E11C" w:rsidR="002B36BC" w:rsidRPr="00640145" w:rsidRDefault="002B36BC" w:rsidP="002B36BC">
            <w:pPr>
              <w:rPr>
                <w:b/>
                <w:bCs/>
              </w:rPr>
            </w:pPr>
            <w:r w:rsidRPr="00640145">
              <w:rPr>
                <w:b/>
                <w:bCs/>
              </w:rPr>
              <w:t>Amount</w:t>
            </w:r>
          </w:p>
        </w:tc>
      </w:tr>
      <w:tr w:rsidR="002B36BC" w14:paraId="70684FCF" w14:textId="77777777" w:rsidTr="0004749A">
        <w:tc>
          <w:tcPr>
            <w:tcW w:w="2405" w:type="dxa"/>
          </w:tcPr>
          <w:p w14:paraId="4015E14F" w14:textId="38F4EEE9" w:rsidR="002B36BC" w:rsidRDefault="0004749A" w:rsidP="002B36BC">
            <w:r>
              <w:t>CloudNext</w:t>
            </w:r>
          </w:p>
        </w:tc>
        <w:tc>
          <w:tcPr>
            <w:tcW w:w="5437" w:type="dxa"/>
          </w:tcPr>
          <w:p w14:paraId="7650041C" w14:textId="32FE2A81" w:rsidR="002B36BC" w:rsidRDefault="0004749A" w:rsidP="002B36BC">
            <w:r w:rsidRPr="0004749A">
              <w:t>Renewal of domain st-ewe-parish.co.uk (biennial)</w:t>
            </w:r>
          </w:p>
        </w:tc>
        <w:tc>
          <w:tcPr>
            <w:tcW w:w="2614" w:type="dxa"/>
          </w:tcPr>
          <w:p w14:paraId="76BA9EBA" w14:textId="74163E14" w:rsidR="00F2384D" w:rsidRPr="006F0CFF" w:rsidRDefault="002B36BC" w:rsidP="00F2384D">
            <w:pPr>
              <w:rPr>
                <w:color w:val="000000" w:themeColor="text1"/>
              </w:rPr>
            </w:pPr>
            <w:r w:rsidRPr="006F0CFF">
              <w:rPr>
                <w:color w:val="000000" w:themeColor="text1"/>
              </w:rPr>
              <w:t>£</w:t>
            </w:r>
            <w:r w:rsidR="00F15B28">
              <w:rPr>
                <w:color w:val="000000" w:themeColor="text1"/>
              </w:rPr>
              <w:t>19.17</w:t>
            </w:r>
          </w:p>
        </w:tc>
      </w:tr>
      <w:tr w:rsidR="00F15B28" w14:paraId="4900221B" w14:textId="77777777" w:rsidTr="0004749A">
        <w:tc>
          <w:tcPr>
            <w:tcW w:w="2405" w:type="dxa"/>
          </w:tcPr>
          <w:p w14:paraId="6A1C7169" w14:textId="2E7EEE6B" w:rsidR="00F15B28" w:rsidRDefault="00F15B28" w:rsidP="00F15B28">
            <w:r>
              <w:t>CloudNext</w:t>
            </w:r>
          </w:p>
        </w:tc>
        <w:tc>
          <w:tcPr>
            <w:tcW w:w="5437" w:type="dxa"/>
          </w:tcPr>
          <w:p w14:paraId="6037BC15" w14:textId="69493DF7" w:rsidR="00F15B28" w:rsidRDefault="00F15B28" w:rsidP="00F15B28">
            <w:r w:rsidRPr="00F15B28">
              <w:t>Renewal of domain st-ewe-parish.org (annual)</w:t>
            </w:r>
          </w:p>
        </w:tc>
        <w:tc>
          <w:tcPr>
            <w:tcW w:w="2614" w:type="dxa"/>
          </w:tcPr>
          <w:p w14:paraId="553763E5" w14:textId="049FD00D" w:rsidR="00F15B28" w:rsidRPr="006F0CFF" w:rsidRDefault="00F15B28" w:rsidP="00F15B2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£</w:t>
            </w:r>
            <w:r w:rsidR="00D92201">
              <w:rPr>
                <w:color w:val="000000" w:themeColor="text1"/>
              </w:rPr>
              <w:t>17.98</w:t>
            </w:r>
          </w:p>
        </w:tc>
      </w:tr>
      <w:tr w:rsidR="00F15B28" w14:paraId="2D598248" w14:textId="77777777" w:rsidTr="0004749A">
        <w:tc>
          <w:tcPr>
            <w:tcW w:w="2405" w:type="dxa"/>
          </w:tcPr>
          <w:p w14:paraId="0DF5E8A8" w14:textId="2E3E9214" w:rsidR="00F15B28" w:rsidRDefault="00F15B28" w:rsidP="00F15B28">
            <w:r>
              <w:t>CloudNext</w:t>
            </w:r>
          </w:p>
        </w:tc>
        <w:tc>
          <w:tcPr>
            <w:tcW w:w="5437" w:type="dxa"/>
          </w:tcPr>
          <w:p w14:paraId="2DEB36AB" w14:textId="09CC71D1" w:rsidR="00F15B28" w:rsidRDefault="006D755F" w:rsidP="00F15B28">
            <w:r w:rsidRPr="006D755F">
              <w:t>Renewal of domain st-ewe-parish.com (annual)</w:t>
            </w:r>
          </w:p>
        </w:tc>
        <w:tc>
          <w:tcPr>
            <w:tcW w:w="2614" w:type="dxa"/>
          </w:tcPr>
          <w:p w14:paraId="339D1C75" w14:textId="342BFD8C" w:rsidR="00F15B28" w:rsidRDefault="00F15B28" w:rsidP="00F15B2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£</w:t>
            </w:r>
            <w:r w:rsidR="00D92201">
              <w:rPr>
                <w:color w:val="000000" w:themeColor="text1"/>
              </w:rPr>
              <w:t>17.98</w:t>
            </w:r>
          </w:p>
        </w:tc>
      </w:tr>
      <w:tr w:rsidR="00F15B28" w14:paraId="11708C3D" w14:textId="77777777" w:rsidTr="0004749A">
        <w:tc>
          <w:tcPr>
            <w:tcW w:w="2405" w:type="dxa"/>
          </w:tcPr>
          <w:p w14:paraId="6CCABD58" w14:textId="33C5A1F5" w:rsidR="00F15B28" w:rsidRDefault="00F15B28" w:rsidP="00F15B28">
            <w:r>
              <w:t>CloudNext</w:t>
            </w:r>
          </w:p>
        </w:tc>
        <w:tc>
          <w:tcPr>
            <w:tcW w:w="5437" w:type="dxa"/>
          </w:tcPr>
          <w:p w14:paraId="71268D79" w14:textId="5A69B8EE" w:rsidR="00F15B28" w:rsidRDefault="00C24209" w:rsidP="00F15B28">
            <w:r>
              <w:t>P</w:t>
            </w:r>
            <w:r w:rsidRPr="00C24209">
              <w:t>remium Hosting (st-ewe-pc.gov.uk — annual)</w:t>
            </w:r>
          </w:p>
        </w:tc>
        <w:tc>
          <w:tcPr>
            <w:tcW w:w="2614" w:type="dxa"/>
          </w:tcPr>
          <w:p w14:paraId="6F0E44C1" w14:textId="0A308463" w:rsidR="00F15B28" w:rsidRPr="006F0CFF" w:rsidRDefault="00F15B28" w:rsidP="00F15B28">
            <w:pPr>
              <w:rPr>
                <w:color w:val="000000" w:themeColor="text1"/>
              </w:rPr>
            </w:pPr>
            <w:r w:rsidRPr="006F0CFF">
              <w:rPr>
                <w:color w:val="000000" w:themeColor="text1"/>
              </w:rPr>
              <w:t>£</w:t>
            </w:r>
            <w:r w:rsidR="00C24209">
              <w:rPr>
                <w:color w:val="000000" w:themeColor="text1"/>
              </w:rPr>
              <w:t>119.98</w:t>
            </w:r>
          </w:p>
        </w:tc>
      </w:tr>
      <w:tr w:rsidR="00F15B28" w14:paraId="19A4E5EF" w14:textId="77777777" w:rsidTr="0004749A">
        <w:tc>
          <w:tcPr>
            <w:tcW w:w="2405" w:type="dxa"/>
          </w:tcPr>
          <w:p w14:paraId="39970448" w14:textId="3D8F300A" w:rsidR="00F15B28" w:rsidRDefault="00F15B28" w:rsidP="00F15B28">
            <w:r>
              <w:t>Mrs D Kennedy</w:t>
            </w:r>
          </w:p>
        </w:tc>
        <w:tc>
          <w:tcPr>
            <w:tcW w:w="5437" w:type="dxa"/>
          </w:tcPr>
          <w:p w14:paraId="718C160B" w14:textId="02C1DF7F" w:rsidR="00F15B28" w:rsidRDefault="00F15B28" w:rsidP="00F15B28">
            <w:r>
              <w:t xml:space="preserve">Clerks Salary </w:t>
            </w:r>
            <w:r w:rsidR="00C23BF7">
              <w:t xml:space="preserve">&amp; Expenses </w:t>
            </w:r>
            <w:r>
              <w:t>(x2 months)</w:t>
            </w:r>
          </w:p>
        </w:tc>
        <w:tc>
          <w:tcPr>
            <w:tcW w:w="2614" w:type="dxa"/>
          </w:tcPr>
          <w:p w14:paraId="2636A6AC" w14:textId="461ED451" w:rsidR="00F15B28" w:rsidRPr="006F0CFF" w:rsidRDefault="00F15B28" w:rsidP="00F15B28">
            <w:pPr>
              <w:rPr>
                <w:color w:val="000000" w:themeColor="text1"/>
              </w:rPr>
            </w:pPr>
            <w:r w:rsidRPr="006F0CFF">
              <w:rPr>
                <w:color w:val="000000" w:themeColor="text1"/>
              </w:rPr>
              <w:t>£</w:t>
            </w:r>
            <w:r w:rsidR="0084706D">
              <w:rPr>
                <w:color w:val="000000" w:themeColor="text1"/>
              </w:rPr>
              <w:t>661.47</w:t>
            </w:r>
          </w:p>
        </w:tc>
      </w:tr>
      <w:tr w:rsidR="00F15B28" w14:paraId="2ED77CF0" w14:textId="77777777" w:rsidTr="0004749A">
        <w:tc>
          <w:tcPr>
            <w:tcW w:w="2405" w:type="dxa"/>
          </w:tcPr>
          <w:p w14:paraId="23B58A08" w14:textId="5368BC8E" w:rsidR="00F15B28" w:rsidRDefault="00F15B28" w:rsidP="00F15B28">
            <w:r>
              <w:t>Unity Trust Bank</w:t>
            </w:r>
          </w:p>
        </w:tc>
        <w:tc>
          <w:tcPr>
            <w:tcW w:w="5437" w:type="dxa"/>
          </w:tcPr>
          <w:p w14:paraId="067D16B2" w14:textId="255844EC" w:rsidR="00F15B28" w:rsidRDefault="00F15B28" w:rsidP="00F15B28">
            <w:r>
              <w:t xml:space="preserve">Monthly Service Charge </w:t>
            </w:r>
          </w:p>
        </w:tc>
        <w:tc>
          <w:tcPr>
            <w:tcW w:w="2614" w:type="dxa"/>
          </w:tcPr>
          <w:p w14:paraId="07DC7093" w14:textId="651347D7" w:rsidR="00F15B28" w:rsidRPr="006F0CFF" w:rsidRDefault="00F15B28" w:rsidP="00F15B28">
            <w:pPr>
              <w:rPr>
                <w:color w:val="000000" w:themeColor="text1"/>
              </w:rPr>
            </w:pPr>
            <w:r w:rsidRPr="006F0CFF">
              <w:rPr>
                <w:color w:val="000000" w:themeColor="text1"/>
              </w:rPr>
              <w:t>£6.00</w:t>
            </w:r>
          </w:p>
        </w:tc>
      </w:tr>
      <w:tr w:rsidR="00F15B28" w14:paraId="275E3A16" w14:textId="77777777" w:rsidTr="0004749A">
        <w:tc>
          <w:tcPr>
            <w:tcW w:w="2405" w:type="dxa"/>
          </w:tcPr>
          <w:p w14:paraId="75863862" w14:textId="3DEA8A87" w:rsidR="00F15B28" w:rsidRDefault="00F15B28" w:rsidP="00F15B28">
            <w:r>
              <w:t xml:space="preserve">HMRC </w:t>
            </w:r>
          </w:p>
        </w:tc>
        <w:tc>
          <w:tcPr>
            <w:tcW w:w="5437" w:type="dxa"/>
          </w:tcPr>
          <w:p w14:paraId="392DFC57" w14:textId="779719C0" w:rsidR="00F15B28" w:rsidRDefault="00F15B28" w:rsidP="00F15B28">
            <w:r>
              <w:t xml:space="preserve">PAYE HMRC Payment </w:t>
            </w:r>
          </w:p>
        </w:tc>
        <w:tc>
          <w:tcPr>
            <w:tcW w:w="2614" w:type="dxa"/>
          </w:tcPr>
          <w:p w14:paraId="34366F72" w14:textId="4BD7198B" w:rsidR="00F15B28" w:rsidRPr="006F0CFF" w:rsidRDefault="00F15B28" w:rsidP="00F15B28">
            <w:pPr>
              <w:rPr>
                <w:color w:val="000000" w:themeColor="text1"/>
              </w:rPr>
            </w:pPr>
            <w:r w:rsidRPr="006F0CFF">
              <w:rPr>
                <w:color w:val="000000" w:themeColor="text1"/>
              </w:rPr>
              <w:t>£</w:t>
            </w:r>
            <w:r w:rsidR="000102D8">
              <w:rPr>
                <w:color w:val="000000" w:themeColor="text1"/>
              </w:rPr>
              <w:t>213.31</w:t>
            </w:r>
          </w:p>
        </w:tc>
      </w:tr>
      <w:tr w:rsidR="00F15B28" w14:paraId="0B9CD715" w14:textId="77777777" w:rsidTr="00312F31">
        <w:tc>
          <w:tcPr>
            <w:tcW w:w="10456" w:type="dxa"/>
            <w:gridSpan w:val="3"/>
          </w:tcPr>
          <w:p w14:paraId="311EF4A9" w14:textId="41D59DB6" w:rsidR="00F15B28" w:rsidRDefault="00F15B28" w:rsidP="00F15B28">
            <w:pPr>
              <w:jc w:val="center"/>
            </w:pPr>
            <w:r w:rsidRPr="00FE0A9C">
              <w:rPr>
                <w:b/>
                <w:bCs/>
              </w:rPr>
              <w:t>Other Payments:</w:t>
            </w:r>
            <w:r>
              <w:t xml:space="preserve"> Invoiced since the posting of these notes</w:t>
            </w:r>
          </w:p>
        </w:tc>
      </w:tr>
      <w:tr w:rsidR="00F15B28" w14:paraId="4B258B54" w14:textId="77777777" w:rsidTr="0004749A">
        <w:tc>
          <w:tcPr>
            <w:tcW w:w="2405" w:type="dxa"/>
          </w:tcPr>
          <w:p w14:paraId="1E0BE377" w14:textId="2E3F2DA2" w:rsidR="00F15B28" w:rsidRDefault="00F15B28" w:rsidP="00F15B28"/>
        </w:tc>
        <w:tc>
          <w:tcPr>
            <w:tcW w:w="5437" w:type="dxa"/>
          </w:tcPr>
          <w:p w14:paraId="49221C41" w14:textId="46A7CBB8" w:rsidR="00F15B28" w:rsidRDefault="00F15B28" w:rsidP="00F15B28"/>
        </w:tc>
        <w:tc>
          <w:tcPr>
            <w:tcW w:w="2614" w:type="dxa"/>
          </w:tcPr>
          <w:p w14:paraId="3CA2C327" w14:textId="12F7C75C" w:rsidR="00F15B28" w:rsidRDefault="00F15B28" w:rsidP="00F15B28"/>
        </w:tc>
      </w:tr>
    </w:tbl>
    <w:p w14:paraId="145D36DE" w14:textId="77777777" w:rsidR="00FC0AE1" w:rsidRPr="00E13321" w:rsidRDefault="00FC0AE1" w:rsidP="008A1FDE">
      <w:pPr>
        <w:pBdr>
          <w:bottom w:val="double" w:sz="6" w:space="1" w:color="auto"/>
        </w:pBdr>
        <w:spacing w:line="240" w:lineRule="auto"/>
        <w:rPr>
          <w:rFonts w:asciiTheme="minorHAnsi" w:hAnsiTheme="minorHAnsi" w:cstheme="minorHAnsi"/>
          <w:b/>
          <w:szCs w:val="24"/>
        </w:rPr>
      </w:pPr>
    </w:p>
    <w:p w14:paraId="0BD10BEE" w14:textId="77777777" w:rsidR="00E13321" w:rsidRPr="00532E7C" w:rsidRDefault="00E13321" w:rsidP="00532E7C"/>
    <w:p w14:paraId="6DC36FAB" w14:textId="77777777" w:rsidR="001A2454" w:rsidRPr="00E13321" w:rsidRDefault="00D070F3" w:rsidP="00E13321">
      <w:pPr>
        <w:pStyle w:val="Heading1"/>
      </w:pPr>
      <w:r w:rsidRPr="00E13321">
        <w:t>HIGHWAYS</w:t>
      </w:r>
      <w:r w:rsidR="001A2454" w:rsidRPr="00E13321">
        <w:t>:</w:t>
      </w:r>
    </w:p>
    <w:p w14:paraId="4A644C0B" w14:textId="5251F7EF" w:rsidR="00B81612" w:rsidRPr="00857215" w:rsidRDefault="00B81612" w:rsidP="00E44EC2">
      <w:pPr>
        <w:pStyle w:val="Heading2"/>
        <w:numPr>
          <w:ilvl w:val="0"/>
          <w:numId w:val="0"/>
        </w:numPr>
        <w:ind w:left="720"/>
      </w:pPr>
      <w:r>
        <w:t xml:space="preserve">Location: </w:t>
      </w:r>
    </w:p>
    <w:p w14:paraId="4E666CAF" w14:textId="77777777" w:rsidR="00B81612" w:rsidRDefault="00B81612" w:rsidP="00C6574B">
      <w:pPr>
        <w:pStyle w:val="Heading2"/>
        <w:numPr>
          <w:ilvl w:val="0"/>
          <w:numId w:val="0"/>
        </w:numPr>
        <w:ind w:left="720"/>
      </w:pPr>
    </w:p>
    <w:p w14:paraId="2DEFDF0E" w14:textId="381DF960" w:rsidR="00B308B7" w:rsidRDefault="00D070F3" w:rsidP="00171713">
      <w:pPr>
        <w:pStyle w:val="Heading2"/>
        <w:numPr>
          <w:ilvl w:val="0"/>
          <w:numId w:val="0"/>
        </w:numPr>
      </w:pPr>
      <w:r w:rsidRPr="00BE3D8C">
        <w:rPr>
          <w:b/>
          <w:bCs w:val="0"/>
        </w:rPr>
        <w:t>CORRESPONDENCE</w:t>
      </w:r>
      <w:r>
        <w:t xml:space="preserve"> - </w:t>
      </w:r>
      <w:r w:rsidR="006C3FF7" w:rsidRPr="00E13321">
        <w:t>Invitations</w:t>
      </w:r>
      <w:r w:rsidR="00B308B7" w:rsidRPr="00E13321">
        <w:t>:</w:t>
      </w:r>
    </w:p>
    <w:p w14:paraId="6C5120DA" w14:textId="4F81D070" w:rsidR="00441600" w:rsidRDefault="001E48DF" w:rsidP="008F3B59">
      <w:pPr>
        <w:pStyle w:val="Heading2"/>
        <w:numPr>
          <w:ilvl w:val="0"/>
          <w:numId w:val="0"/>
        </w:numPr>
        <w:ind w:left="720"/>
      </w:pPr>
      <w:r>
        <w:t>Central Sub Area Planning Committee</w:t>
      </w:r>
      <w:r w:rsidR="008C0469">
        <w:t xml:space="preserve"> 12</w:t>
      </w:r>
      <w:r w:rsidR="008C0469" w:rsidRPr="008C0469">
        <w:rPr>
          <w:vertAlign w:val="superscript"/>
        </w:rPr>
        <w:t>th</w:t>
      </w:r>
      <w:r w:rsidR="008C0469">
        <w:t xml:space="preserve"> January (circulated by email)</w:t>
      </w:r>
    </w:p>
    <w:p w14:paraId="30BFDF91" w14:textId="05F03C97" w:rsidR="00AE12CB" w:rsidRDefault="00E92E82" w:rsidP="007D78CB">
      <w:pPr>
        <w:pStyle w:val="Heading2"/>
        <w:numPr>
          <w:ilvl w:val="0"/>
          <w:numId w:val="0"/>
        </w:numPr>
        <w:ind w:left="720" w:hanging="360"/>
      </w:pPr>
      <w:r>
        <w:t xml:space="preserve"> </w:t>
      </w:r>
    </w:p>
    <w:p w14:paraId="4BF07C64" w14:textId="77777777" w:rsidR="00D070F3" w:rsidRDefault="00D070F3" w:rsidP="00D070F3">
      <w:pPr>
        <w:pStyle w:val="Heading1"/>
      </w:pPr>
      <w:r>
        <w:t xml:space="preserve">CORRESPONDENCE – </w:t>
      </w:r>
      <w:r w:rsidR="00571EA8">
        <w:t>E</w:t>
      </w:r>
      <w:r>
        <w:t>mail</w:t>
      </w:r>
      <w:r w:rsidRPr="00E13321">
        <w:t>:</w:t>
      </w:r>
    </w:p>
    <w:p w14:paraId="142BEB60" w14:textId="745CF38D" w:rsidR="008C0469" w:rsidRPr="008C0469" w:rsidRDefault="008C0469" w:rsidP="008C0469">
      <w:pPr>
        <w:ind w:left="720"/>
      </w:pPr>
      <w:r>
        <w:t xml:space="preserve">SLCC Renewal Membership </w:t>
      </w:r>
    </w:p>
    <w:p w14:paraId="45823B18" w14:textId="77777777" w:rsidR="00AE12CB" w:rsidRPr="00E13321" w:rsidRDefault="00AE12CB" w:rsidP="00E13321"/>
    <w:p w14:paraId="3021E7C7" w14:textId="77777777" w:rsidR="00D070F3" w:rsidRPr="00E13321" w:rsidRDefault="00D070F3" w:rsidP="00D070F3">
      <w:pPr>
        <w:pStyle w:val="Heading1"/>
      </w:pPr>
      <w:r>
        <w:t>CORRESPONDENCE - New</w:t>
      </w:r>
      <w:r w:rsidR="00571EA8">
        <w:t>sletters</w:t>
      </w:r>
      <w:r w:rsidRPr="00E13321">
        <w:t>:</w:t>
      </w:r>
    </w:p>
    <w:p w14:paraId="62F69CC4" w14:textId="4CA23C94" w:rsidR="00FF3803" w:rsidRDefault="00A025CC" w:rsidP="00532E7C">
      <w:pPr>
        <w:pStyle w:val="Heading2"/>
      </w:pPr>
      <w:r>
        <w:t>CALC news bull</w:t>
      </w:r>
      <w:r w:rsidR="00391DEA">
        <w:t>eti</w:t>
      </w:r>
      <w:r>
        <w:t>n</w:t>
      </w:r>
    </w:p>
    <w:p w14:paraId="5478534A" w14:textId="78B48573" w:rsidR="00E92E82" w:rsidRDefault="00391DEA" w:rsidP="00FF3803">
      <w:pPr>
        <w:pStyle w:val="Heading2"/>
      </w:pPr>
      <w:r>
        <w:t>Parish Online Newsletter</w:t>
      </w:r>
    </w:p>
    <w:p w14:paraId="797A8E13" w14:textId="199B0D16" w:rsidR="00144580" w:rsidRPr="00532E7C" w:rsidRDefault="00144580" w:rsidP="00FF3803">
      <w:pPr>
        <w:pStyle w:val="Heading2"/>
      </w:pPr>
      <w:r w:rsidRPr="00532E7C">
        <w:t>R</w:t>
      </w:r>
      <w:r w:rsidR="004D6F87">
        <w:t xml:space="preserve">SN Weekly </w:t>
      </w:r>
      <w:r w:rsidR="00B376B9">
        <w:t>News</w:t>
      </w:r>
      <w:r w:rsidR="004967E0">
        <w:t xml:space="preserve"> </w:t>
      </w:r>
    </w:p>
    <w:p w14:paraId="5D545DF6" w14:textId="77777777" w:rsidR="00135E8E" w:rsidRDefault="00135E8E" w:rsidP="00571EA8">
      <w:pPr>
        <w:pStyle w:val="Heading1"/>
      </w:pPr>
    </w:p>
    <w:p w14:paraId="62AC6A22" w14:textId="3F6D409B" w:rsidR="00571EA8" w:rsidRPr="00E13321" w:rsidRDefault="002475D1" w:rsidP="00571EA8">
      <w:pPr>
        <w:pStyle w:val="Heading1"/>
      </w:pPr>
      <w:r w:rsidRPr="00E13321">
        <w:t xml:space="preserve">POSTED </w:t>
      </w:r>
      <w:r w:rsidR="00571EA8" w:rsidRPr="00E13321">
        <w:t xml:space="preserve">on </w:t>
      </w:r>
      <w:r w:rsidR="003B066F">
        <w:t>Facebook and/or website</w:t>
      </w:r>
      <w:r w:rsidR="00571EA8" w:rsidRPr="00E13321">
        <w:t>:</w:t>
      </w:r>
    </w:p>
    <w:p w14:paraId="59E1796E" w14:textId="305FA4E3" w:rsidR="00DD241C" w:rsidRDefault="00810AC1" w:rsidP="00D467A1">
      <w:pPr>
        <w:pStyle w:val="Heading2"/>
      </w:pPr>
      <w:r>
        <w:t>Highways closur</w:t>
      </w:r>
      <w:r w:rsidR="001332EF">
        <w:t>e</w:t>
      </w:r>
    </w:p>
    <w:p w14:paraId="3BCB397E" w14:textId="7BF38A15" w:rsidR="001332EF" w:rsidRPr="001332EF" w:rsidRDefault="001332EF" w:rsidP="00BB4559">
      <w:pPr>
        <w:pStyle w:val="Heading2"/>
      </w:pPr>
      <w:r>
        <w:lastRenderedPageBreak/>
        <w:t xml:space="preserve">Parish Council Seats: </w:t>
      </w:r>
    </w:p>
    <w:p w14:paraId="5CBD3827" w14:textId="3B15D3DD" w:rsidR="00BF66B6" w:rsidRDefault="00F53A2C" w:rsidP="00F70E38">
      <w:pPr>
        <w:pStyle w:val="Heading5"/>
        <w:numPr>
          <w:ilvl w:val="1"/>
          <w:numId w:val="3"/>
        </w:numPr>
        <w:rPr>
          <w:color w:val="auto"/>
        </w:rPr>
      </w:pPr>
      <w:r>
        <w:rPr>
          <w:color w:val="auto"/>
        </w:rPr>
        <w:t xml:space="preserve">St Ewe Parish Council have two spare seats for residents to join the Parish Council </w:t>
      </w:r>
    </w:p>
    <w:p w14:paraId="5EB03AE4" w14:textId="77777777" w:rsidR="00B95907" w:rsidRDefault="00B95907" w:rsidP="00857215">
      <w:pPr>
        <w:pStyle w:val="Heading2"/>
        <w:numPr>
          <w:ilvl w:val="0"/>
          <w:numId w:val="0"/>
        </w:numPr>
        <w:ind w:left="1440"/>
      </w:pPr>
    </w:p>
    <w:p w14:paraId="601D82F1" w14:textId="5B229CAD" w:rsidR="00810AC1" w:rsidRPr="00532E7C" w:rsidRDefault="00810AC1" w:rsidP="00D467A1">
      <w:pPr>
        <w:pStyle w:val="Heading2"/>
      </w:pPr>
      <w:r>
        <w:t>PC meeting notices</w:t>
      </w:r>
    </w:p>
    <w:p w14:paraId="043B7948" w14:textId="77777777" w:rsidR="00571EA8" w:rsidRPr="00E13321" w:rsidRDefault="00571EA8" w:rsidP="00556032">
      <w:pPr>
        <w:tabs>
          <w:tab w:val="center" w:pos="5233"/>
        </w:tabs>
        <w:spacing w:line="240" w:lineRule="auto"/>
        <w:rPr>
          <w:rFonts w:asciiTheme="minorHAnsi" w:hAnsiTheme="minorHAnsi" w:cstheme="minorHAnsi"/>
          <w:b/>
          <w:szCs w:val="24"/>
        </w:rPr>
      </w:pPr>
    </w:p>
    <w:sectPr w:rsidR="00571EA8" w:rsidRPr="00E13321" w:rsidSect="0030732E">
      <w:headerReference w:type="default" r:id="rId7"/>
      <w:pgSz w:w="11906" w:h="16838"/>
      <w:pgMar w:top="1134" w:right="720" w:bottom="284" w:left="720" w:header="27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44BF8" w14:textId="77777777" w:rsidR="00E63E84" w:rsidRDefault="00E63E84" w:rsidP="0030732E">
      <w:pPr>
        <w:spacing w:line="240" w:lineRule="auto"/>
      </w:pPr>
      <w:r>
        <w:separator/>
      </w:r>
    </w:p>
  </w:endnote>
  <w:endnote w:type="continuationSeparator" w:id="0">
    <w:p w14:paraId="5FBD68A7" w14:textId="77777777" w:rsidR="00E63E84" w:rsidRDefault="00E63E84" w:rsidP="003073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84B37" w14:textId="77777777" w:rsidR="00E63E84" w:rsidRDefault="00E63E84" w:rsidP="0030732E">
      <w:pPr>
        <w:spacing w:line="240" w:lineRule="auto"/>
      </w:pPr>
      <w:r>
        <w:separator/>
      </w:r>
    </w:p>
  </w:footnote>
  <w:footnote w:type="continuationSeparator" w:id="0">
    <w:p w14:paraId="35242784" w14:textId="77777777" w:rsidR="00E63E84" w:rsidRDefault="00E63E84" w:rsidP="003073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597B2" w14:textId="77777777" w:rsidR="002E201D" w:rsidRDefault="00D070F3" w:rsidP="0030732E">
    <w:pPr>
      <w:pStyle w:val="Header"/>
      <w:tabs>
        <w:tab w:val="clear" w:pos="9026"/>
        <w:tab w:val="right" w:pos="10490"/>
      </w:tabs>
    </w:pPr>
    <w:r>
      <w:t xml:space="preserve">ST EWE </w:t>
    </w:r>
    <w:r w:rsidR="00B41D0E" w:rsidRPr="0030732E">
      <w:t xml:space="preserve">Clerk’s Notes — </w:t>
    </w:r>
    <w:r w:rsidR="000865C2">
      <w:t>1</w:t>
    </w:r>
    <w:r w:rsidR="00260017">
      <w:t>2</w:t>
    </w:r>
    <w:r w:rsidR="00260017" w:rsidRPr="00260017">
      <w:rPr>
        <w:vertAlign w:val="superscript"/>
      </w:rPr>
      <w:t>th</w:t>
    </w:r>
    <w:r w:rsidR="00260017">
      <w:t xml:space="preserve"> January 2026 </w:t>
    </w:r>
    <w:r w:rsidR="00260017">
      <w:tab/>
    </w:r>
  </w:p>
  <w:p w14:paraId="692A81E0" w14:textId="31F58680" w:rsidR="00B41D0E" w:rsidRPr="0030732E" w:rsidRDefault="00B41D0E" w:rsidP="0030732E">
    <w:pPr>
      <w:pStyle w:val="Header"/>
      <w:tabs>
        <w:tab w:val="clear" w:pos="9026"/>
        <w:tab w:val="right" w:pos="10490"/>
      </w:tabs>
    </w:pPr>
    <w:r>
      <w:tab/>
    </w:r>
    <w:r w:rsidRPr="0030732E">
      <w:t xml:space="preserve">Page </w:t>
    </w:r>
    <w:r w:rsidR="00C132CE">
      <w:fldChar w:fldCharType="begin"/>
    </w:r>
    <w:r w:rsidR="00F0285B">
      <w:instrText xml:space="preserve"> PAGE  \* Arabic  \* MERGEFORMAT </w:instrText>
    </w:r>
    <w:r w:rsidR="00C132CE">
      <w:fldChar w:fldCharType="separate"/>
    </w:r>
    <w:r w:rsidR="00A128C2">
      <w:rPr>
        <w:noProof/>
      </w:rPr>
      <w:t>2</w:t>
    </w:r>
    <w:r w:rsidR="00C132CE">
      <w:rPr>
        <w:noProof/>
      </w:rPr>
      <w:fldChar w:fldCharType="end"/>
    </w:r>
    <w:r w:rsidRPr="0030732E">
      <w:t xml:space="preserve"> of </w:t>
    </w:r>
    <w:r w:rsidR="00025415">
      <w:rPr>
        <w:noProof/>
      </w:rPr>
      <w:fldChar w:fldCharType="begin"/>
    </w:r>
    <w:r w:rsidR="00025415">
      <w:rPr>
        <w:noProof/>
      </w:rPr>
      <w:instrText xml:space="preserve"> NUMPAGES   \* MERGEFORMAT </w:instrText>
    </w:r>
    <w:r w:rsidR="00025415">
      <w:rPr>
        <w:noProof/>
      </w:rPr>
      <w:fldChar w:fldCharType="separate"/>
    </w:r>
    <w:r w:rsidR="00A128C2">
      <w:rPr>
        <w:noProof/>
      </w:rPr>
      <w:t>2</w:t>
    </w:r>
    <w:r w:rsidR="00025415">
      <w:rPr>
        <w:noProof/>
      </w:rPr>
      <w:fldChar w:fldCharType="end"/>
    </w:r>
  </w:p>
  <w:p w14:paraId="1EC55448" w14:textId="77777777" w:rsidR="00B41D0E" w:rsidRDefault="00B41D0E">
    <w:pPr>
      <w:pStyle w:val="Header"/>
    </w:pPr>
  </w:p>
  <w:p w14:paraId="133F02D5" w14:textId="77777777" w:rsidR="00B41D0E" w:rsidRDefault="00B41D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4F7DE2"/>
    <w:multiLevelType w:val="hybridMultilevel"/>
    <w:tmpl w:val="29389E9A"/>
    <w:lvl w:ilvl="0" w:tplc="2D94FF90">
      <w:start w:val="1"/>
      <w:numFmt w:val="decimal"/>
      <w:pStyle w:val="Heading2"/>
      <w:lvlText w:val="%1)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D12B362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7DF704E"/>
    <w:multiLevelType w:val="hybridMultilevel"/>
    <w:tmpl w:val="763C4FEC"/>
    <w:lvl w:ilvl="0" w:tplc="0D12B362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9633879">
    <w:abstractNumId w:val="0"/>
  </w:num>
  <w:num w:numId="2" w16cid:durableId="1766152279">
    <w:abstractNumId w:val="0"/>
    <w:lvlOverride w:ilvl="0">
      <w:startOverride w:val="1"/>
    </w:lvlOverride>
  </w:num>
  <w:num w:numId="3" w16cid:durableId="85291649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cff0c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2C9"/>
    <w:rsid w:val="00002D14"/>
    <w:rsid w:val="000034F7"/>
    <w:rsid w:val="000102D8"/>
    <w:rsid w:val="000133F3"/>
    <w:rsid w:val="00013564"/>
    <w:rsid w:val="00016447"/>
    <w:rsid w:val="00025415"/>
    <w:rsid w:val="00033A47"/>
    <w:rsid w:val="0004749A"/>
    <w:rsid w:val="00050C46"/>
    <w:rsid w:val="00052FA9"/>
    <w:rsid w:val="000713B0"/>
    <w:rsid w:val="00071D38"/>
    <w:rsid w:val="000722D6"/>
    <w:rsid w:val="0007321D"/>
    <w:rsid w:val="00081AC2"/>
    <w:rsid w:val="00082FD4"/>
    <w:rsid w:val="00082FD6"/>
    <w:rsid w:val="000865C2"/>
    <w:rsid w:val="00087660"/>
    <w:rsid w:val="000A392E"/>
    <w:rsid w:val="000A55BF"/>
    <w:rsid w:val="000B00FF"/>
    <w:rsid w:val="000B2E4D"/>
    <w:rsid w:val="000B3636"/>
    <w:rsid w:val="000C127A"/>
    <w:rsid w:val="000E08F5"/>
    <w:rsid w:val="000E0C23"/>
    <w:rsid w:val="000E4B53"/>
    <w:rsid w:val="00100A58"/>
    <w:rsid w:val="00106332"/>
    <w:rsid w:val="0010702C"/>
    <w:rsid w:val="0011559F"/>
    <w:rsid w:val="00123C15"/>
    <w:rsid w:val="00123ECB"/>
    <w:rsid w:val="001332EF"/>
    <w:rsid w:val="00135E8E"/>
    <w:rsid w:val="00144580"/>
    <w:rsid w:val="00144FDB"/>
    <w:rsid w:val="0015359C"/>
    <w:rsid w:val="00154EE1"/>
    <w:rsid w:val="00162C6C"/>
    <w:rsid w:val="0016416A"/>
    <w:rsid w:val="00170528"/>
    <w:rsid w:val="00171713"/>
    <w:rsid w:val="00174BEF"/>
    <w:rsid w:val="001756AA"/>
    <w:rsid w:val="001765AB"/>
    <w:rsid w:val="00177664"/>
    <w:rsid w:val="001801A0"/>
    <w:rsid w:val="001826C6"/>
    <w:rsid w:val="00182DF3"/>
    <w:rsid w:val="00184E6C"/>
    <w:rsid w:val="00185A29"/>
    <w:rsid w:val="0018604D"/>
    <w:rsid w:val="00191DAC"/>
    <w:rsid w:val="00192484"/>
    <w:rsid w:val="00192E17"/>
    <w:rsid w:val="001938A1"/>
    <w:rsid w:val="00196687"/>
    <w:rsid w:val="00196FC8"/>
    <w:rsid w:val="00197FF8"/>
    <w:rsid w:val="001A2454"/>
    <w:rsid w:val="001A46FB"/>
    <w:rsid w:val="001A52E6"/>
    <w:rsid w:val="001B0BB5"/>
    <w:rsid w:val="001B708F"/>
    <w:rsid w:val="001C4B8D"/>
    <w:rsid w:val="001C593D"/>
    <w:rsid w:val="001C769B"/>
    <w:rsid w:val="001D3A8D"/>
    <w:rsid w:val="001E143D"/>
    <w:rsid w:val="001E1591"/>
    <w:rsid w:val="001E3F46"/>
    <w:rsid w:val="001E48DF"/>
    <w:rsid w:val="001E5F20"/>
    <w:rsid w:val="001E6CFB"/>
    <w:rsid w:val="001E7744"/>
    <w:rsid w:val="00206E63"/>
    <w:rsid w:val="00206FFB"/>
    <w:rsid w:val="00211E03"/>
    <w:rsid w:val="002169D7"/>
    <w:rsid w:val="00225BC5"/>
    <w:rsid w:val="002306BA"/>
    <w:rsid w:val="00231B5F"/>
    <w:rsid w:val="002344D7"/>
    <w:rsid w:val="002475D1"/>
    <w:rsid w:val="00247CF8"/>
    <w:rsid w:val="00260017"/>
    <w:rsid w:val="0026068A"/>
    <w:rsid w:val="00261E0A"/>
    <w:rsid w:val="002650ED"/>
    <w:rsid w:val="002665D0"/>
    <w:rsid w:val="002722F4"/>
    <w:rsid w:val="00283CAC"/>
    <w:rsid w:val="00290791"/>
    <w:rsid w:val="002B36BC"/>
    <w:rsid w:val="002B377C"/>
    <w:rsid w:val="002B6213"/>
    <w:rsid w:val="002C7D57"/>
    <w:rsid w:val="002D1F27"/>
    <w:rsid w:val="002D6909"/>
    <w:rsid w:val="002E201D"/>
    <w:rsid w:val="002F3332"/>
    <w:rsid w:val="002F614D"/>
    <w:rsid w:val="00303C4D"/>
    <w:rsid w:val="003045E6"/>
    <w:rsid w:val="0030732E"/>
    <w:rsid w:val="003131F0"/>
    <w:rsid w:val="00323028"/>
    <w:rsid w:val="00325012"/>
    <w:rsid w:val="00326A47"/>
    <w:rsid w:val="00330F0C"/>
    <w:rsid w:val="003348F4"/>
    <w:rsid w:val="003412D1"/>
    <w:rsid w:val="003445C4"/>
    <w:rsid w:val="00347249"/>
    <w:rsid w:val="00352683"/>
    <w:rsid w:val="0036254E"/>
    <w:rsid w:val="00374455"/>
    <w:rsid w:val="00374D99"/>
    <w:rsid w:val="003808AA"/>
    <w:rsid w:val="003831BD"/>
    <w:rsid w:val="0038587F"/>
    <w:rsid w:val="003870BA"/>
    <w:rsid w:val="00391DEA"/>
    <w:rsid w:val="0039362B"/>
    <w:rsid w:val="003A4E69"/>
    <w:rsid w:val="003A6640"/>
    <w:rsid w:val="003B066F"/>
    <w:rsid w:val="003B353A"/>
    <w:rsid w:val="003C522A"/>
    <w:rsid w:val="003D38C1"/>
    <w:rsid w:val="003E076A"/>
    <w:rsid w:val="003E675B"/>
    <w:rsid w:val="003E7813"/>
    <w:rsid w:val="003F24A4"/>
    <w:rsid w:val="003F72C2"/>
    <w:rsid w:val="00406962"/>
    <w:rsid w:val="00423E1B"/>
    <w:rsid w:val="00426D66"/>
    <w:rsid w:val="0043062D"/>
    <w:rsid w:val="00437E39"/>
    <w:rsid w:val="00441600"/>
    <w:rsid w:val="00442138"/>
    <w:rsid w:val="00446157"/>
    <w:rsid w:val="00462041"/>
    <w:rsid w:val="00472280"/>
    <w:rsid w:val="004737A3"/>
    <w:rsid w:val="00484A9C"/>
    <w:rsid w:val="004967E0"/>
    <w:rsid w:val="004A0419"/>
    <w:rsid w:val="004A05EA"/>
    <w:rsid w:val="004B3F6A"/>
    <w:rsid w:val="004B4646"/>
    <w:rsid w:val="004B5DB5"/>
    <w:rsid w:val="004C64BB"/>
    <w:rsid w:val="004C6F1F"/>
    <w:rsid w:val="004C7623"/>
    <w:rsid w:val="004D2892"/>
    <w:rsid w:val="004D6F87"/>
    <w:rsid w:val="004E12C9"/>
    <w:rsid w:val="004E17AF"/>
    <w:rsid w:val="004E3584"/>
    <w:rsid w:val="00506150"/>
    <w:rsid w:val="00506C11"/>
    <w:rsid w:val="00526F1E"/>
    <w:rsid w:val="00532E7C"/>
    <w:rsid w:val="005445CA"/>
    <w:rsid w:val="005465EE"/>
    <w:rsid w:val="00546698"/>
    <w:rsid w:val="0054717E"/>
    <w:rsid w:val="00550950"/>
    <w:rsid w:val="00553B67"/>
    <w:rsid w:val="00556032"/>
    <w:rsid w:val="00560F78"/>
    <w:rsid w:val="00564915"/>
    <w:rsid w:val="005653B3"/>
    <w:rsid w:val="00571EA8"/>
    <w:rsid w:val="00574C1C"/>
    <w:rsid w:val="005757B8"/>
    <w:rsid w:val="005769F8"/>
    <w:rsid w:val="00582698"/>
    <w:rsid w:val="00587830"/>
    <w:rsid w:val="00593927"/>
    <w:rsid w:val="005A1CF8"/>
    <w:rsid w:val="005B4D2A"/>
    <w:rsid w:val="005D3059"/>
    <w:rsid w:val="005E26BE"/>
    <w:rsid w:val="005E2993"/>
    <w:rsid w:val="005E4B4F"/>
    <w:rsid w:val="005F4230"/>
    <w:rsid w:val="00606310"/>
    <w:rsid w:val="006074D8"/>
    <w:rsid w:val="00615035"/>
    <w:rsid w:val="006154FD"/>
    <w:rsid w:val="00616315"/>
    <w:rsid w:val="00617167"/>
    <w:rsid w:val="00621869"/>
    <w:rsid w:val="00623862"/>
    <w:rsid w:val="00627351"/>
    <w:rsid w:val="00634C5C"/>
    <w:rsid w:val="006373E9"/>
    <w:rsid w:val="00640145"/>
    <w:rsid w:val="00647A38"/>
    <w:rsid w:val="00650236"/>
    <w:rsid w:val="00650774"/>
    <w:rsid w:val="006517CA"/>
    <w:rsid w:val="006616CC"/>
    <w:rsid w:val="00662E35"/>
    <w:rsid w:val="00665F2C"/>
    <w:rsid w:val="006668E3"/>
    <w:rsid w:val="0067077C"/>
    <w:rsid w:val="00677350"/>
    <w:rsid w:val="006816CF"/>
    <w:rsid w:val="0068208B"/>
    <w:rsid w:val="006845C4"/>
    <w:rsid w:val="00684B1A"/>
    <w:rsid w:val="0069062A"/>
    <w:rsid w:val="0069157E"/>
    <w:rsid w:val="006933BF"/>
    <w:rsid w:val="006937A9"/>
    <w:rsid w:val="00697404"/>
    <w:rsid w:val="006A091B"/>
    <w:rsid w:val="006A0F23"/>
    <w:rsid w:val="006B3246"/>
    <w:rsid w:val="006B69A9"/>
    <w:rsid w:val="006C17B5"/>
    <w:rsid w:val="006C3FF7"/>
    <w:rsid w:val="006C47B2"/>
    <w:rsid w:val="006C67D9"/>
    <w:rsid w:val="006D5230"/>
    <w:rsid w:val="006D755F"/>
    <w:rsid w:val="006F0CFF"/>
    <w:rsid w:val="006F1DB5"/>
    <w:rsid w:val="006F2476"/>
    <w:rsid w:val="00701299"/>
    <w:rsid w:val="00702014"/>
    <w:rsid w:val="0070210A"/>
    <w:rsid w:val="007027DD"/>
    <w:rsid w:val="00702AF5"/>
    <w:rsid w:val="007061A2"/>
    <w:rsid w:val="007073A7"/>
    <w:rsid w:val="007109CD"/>
    <w:rsid w:val="007238FA"/>
    <w:rsid w:val="00723F1F"/>
    <w:rsid w:val="007249E0"/>
    <w:rsid w:val="007307C6"/>
    <w:rsid w:val="007321C0"/>
    <w:rsid w:val="00733B4A"/>
    <w:rsid w:val="00735142"/>
    <w:rsid w:val="00735C07"/>
    <w:rsid w:val="00736415"/>
    <w:rsid w:val="0075060B"/>
    <w:rsid w:val="00751C0D"/>
    <w:rsid w:val="00754D81"/>
    <w:rsid w:val="00760FE7"/>
    <w:rsid w:val="007622FD"/>
    <w:rsid w:val="00770F55"/>
    <w:rsid w:val="007728FD"/>
    <w:rsid w:val="0077416F"/>
    <w:rsid w:val="00784A26"/>
    <w:rsid w:val="00785582"/>
    <w:rsid w:val="00786B51"/>
    <w:rsid w:val="007A1EA5"/>
    <w:rsid w:val="007A4746"/>
    <w:rsid w:val="007B186C"/>
    <w:rsid w:val="007C03EF"/>
    <w:rsid w:val="007D76DF"/>
    <w:rsid w:val="007D78CB"/>
    <w:rsid w:val="007E4227"/>
    <w:rsid w:val="007F7AA7"/>
    <w:rsid w:val="00803589"/>
    <w:rsid w:val="008059F0"/>
    <w:rsid w:val="008075AE"/>
    <w:rsid w:val="00810AC1"/>
    <w:rsid w:val="00816833"/>
    <w:rsid w:val="00817DE1"/>
    <w:rsid w:val="008277ED"/>
    <w:rsid w:val="00827BFF"/>
    <w:rsid w:val="00842B30"/>
    <w:rsid w:val="00845478"/>
    <w:rsid w:val="0084706D"/>
    <w:rsid w:val="00847252"/>
    <w:rsid w:val="00853888"/>
    <w:rsid w:val="00857215"/>
    <w:rsid w:val="0085796B"/>
    <w:rsid w:val="00862FFD"/>
    <w:rsid w:val="00865D4C"/>
    <w:rsid w:val="00866AF8"/>
    <w:rsid w:val="008703D5"/>
    <w:rsid w:val="00870DA7"/>
    <w:rsid w:val="00883D31"/>
    <w:rsid w:val="008949E0"/>
    <w:rsid w:val="008A1FDE"/>
    <w:rsid w:val="008B3CA5"/>
    <w:rsid w:val="008B73A9"/>
    <w:rsid w:val="008C0469"/>
    <w:rsid w:val="008C33B5"/>
    <w:rsid w:val="008D03F9"/>
    <w:rsid w:val="008D075E"/>
    <w:rsid w:val="008D0889"/>
    <w:rsid w:val="008D727F"/>
    <w:rsid w:val="008E6C8A"/>
    <w:rsid w:val="008F3B59"/>
    <w:rsid w:val="009128F3"/>
    <w:rsid w:val="00921103"/>
    <w:rsid w:val="00926D3C"/>
    <w:rsid w:val="00932A78"/>
    <w:rsid w:val="00935DBC"/>
    <w:rsid w:val="009365DA"/>
    <w:rsid w:val="009405C2"/>
    <w:rsid w:val="00942B58"/>
    <w:rsid w:val="00943F91"/>
    <w:rsid w:val="00945B71"/>
    <w:rsid w:val="009464EB"/>
    <w:rsid w:val="00947149"/>
    <w:rsid w:val="009547D4"/>
    <w:rsid w:val="00956029"/>
    <w:rsid w:val="009708FD"/>
    <w:rsid w:val="0097323C"/>
    <w:rsid w:val="009743F3"/>
    <w:rsid w:val="00975AD4"/>
    <w:rsid w:val="00987973"/>
    <w:rsid w:val="009905A9"/>
    <w:rsid w:val="009973BC"/>
    <w:rsid w:val="00997B10"/>
    <w:rsid w:val="009A5354"/>
    <w:rsid w:val="009B2237"/>
    <w:rsid w:val="009C0C4A"/>
    <w:rsid w:val="009C0DEE"/>
    <w:rsid w:val="009C5A00"/>
    <w:rsid w:val="009D7F56"/>
    <w:rsid w:val="009E546A"/>
    <w:rsid w:val="009E7DDE"/>
    <w:rsid w:val="009F4808"/>
    <w:rsid w:val="009F7589"/>
    <w:rsid w:val="00A025CC"/>
    <w:rsid w:val="00A0356B"/>
    <w:rsid w:val="00A03986"/>
    <w:rsid w:val="00A06E97"/>
    <w:rsid w:val="00A1147D"/>
    <w:rsid w:val="00A128C2"/>
    <w:rsid w:val="00A24112"/>
    <w:rsid w:val="00A320F1"/>
    <w:rsid w:val="00A37E18"/>
    <w:rsid w:val="00A525AE"/>
    <w:rsid w:val="00A52AA6"/>
    <w:rsid w:val="00A55AE2"/>
    <w:rsid w:val="00A56609"/>
    <w:rsid w:val="00A60751"/>
    <w:rsid w:val="00A62435"/>
    <w:rsid w:val="00A64673"/>
    <w:rsid w:val="00A7115A"/>
    <w:rsid w:val="00A84C3D"/>
    <w:rsid w:val="00A90A1F"/>
    <w:rsid w:val="00A9144E"/>
    <w:rsid w:val="00A940EB"/>
    <w:rsid w:val="00A95DF7"/>
    <w:rsid w:val="00AA17D3"/>
    <w:rsid w:val="00AA682E"/>
    <w:rsid w:val="00AA7736"/>
    <w:rsid w:val="00AB0A2D"/>
    <w:rsid w:val="00AB3705"/>
    <w:rsid w:val="00AB43A3"/>
    <w:rsid w:val="00AB5886"/>
    <w:rsid w:val="00AB6FBE"/>
    <w:rsid w:val="00AC1245"/>
    <w:rsid w:val="00AC6F8F"/>
    <w:rsid w:val="00AE12CB"/>
    <w:rsid w:val="00AF26FA"/>
    <w:rsid w:val="00AF4407"/>
    <w:rsid w:val="00AF5A4D"/>
    <w:rsid w:val="00B012D7"/>
    <w:rsid w:val="00B117C3"/>
    <w:rsid w:val="00B14E5C"/>
    <w:rsid w:val="00B308B7"/>
    <w:rsid w:val="00B341D8"/>
    <w:rsid w:val="00B35B83"/>
    <w:rsid w:val="00B376B9"/>
    <w:rsid w:val="00B41D0E"/>
    <w:rsid w:val="00B4249B"/>
    <w:rsid w:val="00B54B7E"/>
    <w:rsid w:val="00B60459"/>
    <w:rsid w:val="00B71CD7"/>
    <w:rsid w:val="00B72610"/>
    <w:rsid w:val="00B72C00"/>
    <w:rsid w:val="00B7414C"/>
    <w:rsid w:val="00B752B2"/>
    <w:rsid w:val="00B81612"/>
    <w:rsid w:val="00B944E7"/>
    <w:rsid w:val="00B95907"/>
    <w:rsid w:val="00B96DBF"/>
    <w:rsid w:val="00BA4DD8"/>
    <w:rsid w:val="00BB4458"/>
    <w:rsid w:val="00BB54B3"/>
    <w:rsid w:val="00BB595F"/>
    <w:rsid w:val="00BB6259"/>
    <w:rsid w:val="00BC02D7"/>
    <w:rsid w:val="00BC02FC"/>
    <w:rsid w:val="00BC3085"/>
    <w:rsid w:val="00BE345C"/>
    <w:rsid w:val="00BE3D8C"/>
    <w:rsid w:val="00BE6146"/>
    <w:rsid w:val="00BF2D9D"/>
    <w:rsid w:val="00BF4121"/>
    <w:rsid w:val="00BF4524"/>
    <w:rsid w:val="00BF66B6"/>
    <w:rsid w:val="00BF6BEB"/>
    <w:rsid w:val="00C03B39"/>
    <w:rsid w:val="00C03C73"/>
    <w:rsid w:val="00C11EEA"/>
    <w:rsid w:val="00C132CE"/>
    <w:rsid w:val="00C17F6F"/>
    <w:rsid w:val="00C23BF1"/>
    <w:rsid w:val="00C23BF7"/>
    <w:rsid w:val="00C24209"/>
    <w:rsid w:val="00C34D0F"/>
    <w:rsid w:val="00C3568A"/>
    <w:rsid w:val="00C4100E"/>
    <w:rsid w:val="00C43385"/>
    <w:rsid w:val="00C45F47"/>
    <w:rsid w:val="00C5184F"/>
    <w:rsid w:val="00C52AB8"/>
    <w:rsid w:val="00C52E99"/>
    <w:rsid w:val="00C538B9"/>
    <w:rsid w:val="00C55EA0"/>
    <w:rsid w:val="00C56C34"/>
    <w:rsid w:val="00C61419"/>
    <w:rsid w:val="00C6177A"/>
    <w:rsid w:val="00C631B2"/>
    <w:rsid w:val="00C64DC0"/>
    <w:rsid w:val="00C64F03"/>
    <w:rsid w:val="00C67E50"/>
    <w:rsid w:val="00C73C8E"/>
    <w:rsid w:val="00C76BCB"/>
    <w:rsid w:val="00C80398"/>
    <w:rsid w:val="00C8287C"/>
    <w:rsid w:val="00C84B41"/>
    <w:rsid w:val="00C86786"/>
    <w:rsid w:val="00C91590"/>
    <w:rsid w:val="00CA0F03"/>
    <w:rsid w:val="00CA3489"/>
    <w:rsid w:val="00CB120B"/>
    <w:rsid w:val="00CC183A"/>
    <w:rsid w:val="00CC45D7"/>
    <w:rsid w:val="00CC7DD2"/>
    <w:rsid w:val="00CD2384"/>
    <w:rsid w:val="00CD28C1"/>
    <w:rsid w:val="00CD74F6"/>
    <w:rsid w:val="00CE0073"/>
    <w:rsid w:val="00CF3569"/>
    <w:rsid w:val="00CF3E4F"/>
    <w:rsid w:val="00CF7EF2"/>
    <w:rsid w:val="00D070F3"/>
    <w:rsid w:val="00D10D3F"/>
    <w:rsid w:val="00D11FF7"/>
    <w:rsid w:val="00D12852"/>
    <w:rsid w:val="00D12E71"/>
    <w:rsid w:val="00D16CA2"/>
    <w:rsid w:val="00D32C18"/>
    <w:rsid w:val="00D37320"/>
    <w:rsid w:val="00D457A7"/>
    <w:rsid w:val="00D60CC6"/>
    <w:rsid w:val="00D63493"/>
    <w:rsid w:val="00D6689A"/>
    <w:rsid w:val="00D761FA"/>
    <w:rsid w:val="00D80012"/>
    <w:rsid w:val="00D8245D"/>
    <w:rsid w:val="00D92201"/>
    <w:rsid w:val="00D93388"/>
    <w:rsid w:val="00D96D14"/>
    <w:rsid w:val="00DA3726"/>
    <w:rsid w:val="00DB0CBA"/>
    <w:rsid w:val="00DB18E7"/>
    <w:rsid w:val="00DB2254"/>
    <w:rsid w:val="00DB384E"/>
    <w:rsid w:val="00DC0FF7"/>
    <w:rsid w:val="00DC1CFA"/>
    <w:rsid w:val="00DC2DCA"/>
    <w:rsid w:val="00DD0DB6"/>
    <w:rsid w:val="00DD241C"/>
    <w:rsid w:val="00DD3D72"/>
    <w:rsid w:val="00DD6EE5"/>
    <w:rsid w:val="00DD77F4"/>
    <w:rsid w:val="00DE2052"/>
    <w:rsid w:val="00DF078B"/>
    <w:rsid w:val="00DF07C3"/>
    <w:rsid w:val="00DF0E94"/>
    <w:rsid w:val="00DF36F9"/>
    <w:rsid w:val="00E13321"/>
    <w:rsid w:val="00E14B15"/>
    <w:rsid w:val="00E222C9"/>
    <w:rsid w:val="00E26CB4"/>
    <w:rsid w:val="00E33315"/>
    <w:rsid w:val="00E3369E"/>
    <w:rsid w:val="00E41F86"/>
    <w:rsid w:val="00E44EC2"/>
    <w:rsid w:val="00E51CCB"/>
    <w:rsid w:val="00E52289"/>
    <w:rsid w:val="00E63E84"/>
    <w:rsid w:val="00E6614A"/>
    <w:rsid w:val="00E6622C"/>
    <w:rsid w:val="00E67129"/>
    <w:rsid w:val="00E67A51"/>
    <w:rsid w:val="00E725FD"/>
    <w:rsid w:val="00E73276"/>
    <w:rsid w:val="00E807E4"/>
    <w:rsid w:val="00E82117"/>
    <w:rsid w:val="00E915EF"/>
    <w:rsid w:val="00E92E82"/>
    <w:rsid w:val="00E97B49"/>
    <w:rsid w:val="00E97DF7"/>
    <w:rsid w:val="00EA064C"/>
    <w:rsid w:val="00EA0E55"/>
    <w:rsid w:val="00EA3679"/>
    <w:rsid w:val="00EA6982"/>
    <w:rsid w:val="00EB0690"/>
    <w:rsid w:val="00EB1BD6"/>
    <w:rsid w:val="00EB3879"/>
    <w:rsid w:val="00EC6830"/>
    <w:rsid w:val="00EE5984"/>
    <w:rsid w:val="00EF0B18"/>
    <w:rsid w:val="00EF5E6A"/>
    <w:rsid w:val="00EF6CC2"/>
    <w:rsid w:val="00F0285B"/>
    <w:rsid w:val="00F0405A"/>
    <w:rsid w:val="00F05791"/>
    <w:rsid w:val="00F1517D"/>
    <w:rsid w:val="00F15B28"/>
    <w:rsid w:val="00F2384D"/>
    <w:rsid w:val="00F306B7"/>
    <w:rsid w:val="00F30925"/>
    <w:rsid w:val="00F33F1D"/>
    <w:rsid w:val="00F407FE"/>
    <w:rsid w:val="00F42B9A"/>
    <w:rsid w:val="00F45695"/>
    <w:rsid w:val="00F53A2C"/>
    <w:rsid w:val="00F557BC"/>
    <w:rsid w:val="00F57DC9"/>
    <w:rsid w:val="00F64E85"/>
    <w:rsid w:val="00F701B7"/>
    <w:rsid w:val="00F70E38"/>
    <w:rsid w:val="00F772F6"/>
    <w:rsid w:val="00F83A59"/>
    <w:rsid w:val="00F86A81"/>
    <w:rsid w:val="00F94480"/>
    <w:rsid w:val="00F95EAD"/>
    <w:rsid w:val="00FB27C7"/>
    <w:rsid w:val="00FB4B74"/>
    <w:rsid w:val="00FB4F97"/>
    <w:rsid w:val="00FB592F"/>
    <w:rsid w:val="00FC0AE1"/>
    <w:rsid w:val="00FD042B"/>
    <w:rsid w:val="00FD3565"/>
    <w:rsid w:val="00FD4DDB"/>
    <w:rsid w:val="00FD6358"/>
    <w:rsid w:val="00FE0A9C"/>
    <w:rsid w:val="00FE52FE"/>
    <w:rsid w:val="00FE58A1"/>
    <w:rsid w:val="00FE6E1D"/>
    <w:rsid w:val="00FF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cff0c2"/>
    </o:shapedefaults>
    <o:shapelayout v:ext="edit">
      <o:idmap v:ext="edit" data="2"/>
    </o:shapelayout>
  </w:shapeDefaults>
  <w:decimalSymbol w:val="."/>
  <w:listSeparator w:val=","/>
  <w14:docId w14:val="4FBD27BB"/>
  <w15:docId w15:val="{934E488B-6866-4C1A-B76B-0954851DD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321"/>
    <w:pPr>
      <w:spacing w:line="276" w:lineRule="auto"/>
    </w:pPr>
    <w:rPr>
      <w:rFonts w:cs="Times New Roman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2AB8"/>
    <w:pPr>
      <w:keepNext/>
      <w:widowControl w:val="0"/>
      <w:tabs>
        <w:tab w:val="center" w:pos="5233"/>
      </w:tabs>
      <w:spacing w:line="240" w:lineRule="auto"/>
      <w:outlineLvl w:val="0"/>
    </w:pPr>
    <w:rPr>
      <w:rFonts w:asciiTheme="minorHAnsi" w:hAnsiTheme="minorHAnsi" w:cstheme="minorHAnsi"/>
      <w:b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rsid w:val="00532E7C"/>
    <w:pPr>
      <w:numPr>
        <w:numId w:val="1"/>
      </w:numPr>
      <w:spacing w:line="240" w:lineRule="auto"/>
      <w:outlineLvl w:val="1"/>
    </w:pPr>
    <w:rPr>
      <w:rFonts w:asciiTheme="minorHAnsi" w:hAnsiTheme="minorHAnsi" w:cstheme="minorHAnsi"/>
      <w:bCs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61A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061A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320F1"/>
    <w:pPr>
      <w:spacing w:before="100" w:beforeAutospacing="1" w:after="100" w:afterAutospacing="1" w:line="240" w:lineRule="auto"/>
    </w:pPr>
    <w:rPr>
      <w:rFonts w:ascii="Palatino Linotype" w:hAnsi="Palatino Linotype" w:cs="Palatino Linotype"/>
      <w:szCs w:val="24"/>
      <w:lang w:eastAsia="en-GB"/>
    </w:rPr>
  </w:style>
  <w:style w:type="character" w:styleId="Strong">
    <w:name w:val="Strong"/>
    <w:uiPriority w:val="22"/>
    <w:qFormat/>
    <w:rsid w:val="00A320F1"/>
    <w:rPr>
      <w:rFonts w:cs="Times New Roman"/>
      <w:b/>
      <w:bCs/>
    </w:rPr>
  </w:style>
  <w:style w:type="character" w:customStyle="1" w:styleId="apple-converted-space">
    <w:name w:val="apple-converted-space"/>
    <w:rsid w:val="00A320F1"/>
    <w:rPr>
      <w:rFonts w:cs="Times New Roman"/>
    </w:rPr>
  </w:style>
  <w:style w:type="paragraph" w:styleId="ListParagraph">
    <w:name w:val="List Paragraph"/>
    <w:basedOn w:val="Normal"/>
    <w:uiPriority w:val="34"/>
    <w:qFormat/>
    <w:rsid w:val="0067077C"/>
    <w:pPr>
      <w:spacing w:line="240" w:lineRule="auto"/>
      <w:ind w:left="720"/>
      <w:contextualSpacing/>
    </w:pPr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30732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link w:val="Header"/>
    <w:uiPriority w:val="99"/>
    <w:locked/>
    <w:rsid w:val="0030732E"/>
    <w:rPr>
      <w:rFonts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0732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link w:val="Footer"/>
    <w:uiPriority w:val="99"/>
    <w:locked/>
    <w:rsid w:val="0030732E"/>
    <w:rPr>
      <w:rFonts w:cs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73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30732E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C52AB8"/>
    <w:rPr>
      <w:rFonts w:asciiTheme="minorHAnsi" w:hAnsiTheme="minorHAnsi" w:cstheme="minorHAnsi"/>
      <w:b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532E7C"/>
    <w:rPr>
      <w:rFonts w:asciiTheme="minorHAnsi" w:hAnsiTheme="minorHAnsi" w:cstheme="minorHAnsi"/>
      <w:bCs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192E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7061A2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7061A2"/>
    <w:rPr>
      <w:rFonts w:asciiTheme="majorHAnsi" w:eastAsiaTheme="majorEastAsia" w:hAnsiTheme="majorHAnsi" w:cstheme="majorBidi"/>
      <w:color w:val="365F91" w:themeColor="accent1" w:themeShade="BF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72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7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171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171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171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7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1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7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1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7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1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7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7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5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1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9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FFFFFF"/>
            <w:right w:val="none" w:sz="0" w:space="0" w:color="auto"/>
          </w:divBdr>
          <w:divsChild>
            <w:div w:id="40272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3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St%20Ewe%20Parish%20Council%20-%20Dec24\1-ewe%20AGENDAS%20&amp;%20MINUTES\00TEMPLATE%20St%20Ewe%20Clerk%20Notes%202025%20-%20ACCESSIBL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00TEMPLATE St Ewe Clerk Notes 2025 - ACCESSIBLE</Template>
  <TotalTime>0</TotalTime>
  <Pages>2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Christine Wilson</dc:creator>
  <cp:lastModifiedBy>Dee Kennedy-Merrett</cp:lastModifiedBy>
  <cp:revision>2</cp:revision>
  <cp:lastPrinted>2025-09-01T11:10:00Z</cp:lastPrinted>
  <dcterms:created xsi:type="dcterms:W3CDTF">2026-01-04T17:00:00Z</dcterms:created>
  <dcterms:modified xsi:type="dcterms:W3CDTF">2026-01-04T17:00:00Z</dcterms:modified>
</cp:coreProperties>
</file>